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3740DF" w14:textId="77777777" w:rsidR="00EC48A9" w:rsidRPr="00E505EE" w:rsidRDefault="007010EB">
      <w:pPr>
        <w:spacing w:before="71"/>
        <w:ind w:left="116"/>
        <w:rPr>
          <w:sz w:val="16"/>
          <w:lang w:val="de-AT"/>
        </w:rPr>
      </w:pPr>
      <w:bookmarkStart w:id="0" w:name="_Hlk120123694"/>
      <w:bookmarkStart w:id="1" w:name="_GoBack"/>
      <w:bookmarkEnd w:id="1"/>
      <w:r w:rsidRPr="00E505EE">
        <w:rPr>
          <w:sz w:val="16"/>
          <w:lang w:val="de-AT"/>
        </w:rPr>
        <w:t>Langstempel der Abgangsschule</w:t>
      </w:r>
    </w:p>
    <w:p w14:paraId="25C0690E" w14:textId="77777777" w:rsidR="00EC48A9" w:rsidRPr="00E505EE" w:rsidRDefault="00EC48A9">
      <w:pPr>
        <w:pStyle w:val="Textkrper"/>
        <w:rPr>
          <w:sz w:val="18"/>
          <w:lang w:val="de-AT"/>
        </w:rPr>
      </w:pPr>
    </w:p>
    <w:p w14:paraId="618B00D8" w14:textId="77777777" w:rsidR="00EC48A9" w:rsidRPr="00E505EE" w:rsidRDefault="00EC48A9">
      <w:pPr>
        <w:pStyle w:val="Textkrper"/>
        <w:rPr>
          <w:sz w:val="18"/>
          <w:lang w:val="de-AT"/>
        </w:rPr>
      </w:pPr>
    </w:p>
    <w:p w14:paraId="2CAC589A" w14:textId="77777777" w:rsidR="00EC48A9" w:rsidRPr="00E505EE" w:rsidRDefault="00EC48A9">
      <w:pPr>
        <w:pStyle w:val="Textkrper"/>
        <w:rPr>
          <w:sz w:val="18"/>
          <w:lang w:val="de-AT"/>
        </w:rPr>
      </w:pPr>
    </w:p>
    <w:p w14:paraId="6ACFE8A1" w14:textId="77777777" w:rsidR="00EC48A9" w:rsidRPr="00E505EE" w:rsidRDefault="007010EB">
      <w:pPr>
        <w:spacing w:before="120"/>
        <w:ind w:left="120"/>
        <w:rPr>
          <w:sz w:val="18"/>
          <w:lang w:val="de-AT"/>
        </w:rPr>
      </w:pPr>
      <w:r w:rsidRPr="00E505EE">
        <w:rPr>
          <w:sz w:val="18"/>
          <w:lang w:val="de-AT"/>
        </w:rPr>
        <w:t>Telefon:</w:t>
      </w:r>
    </w:p>
    <w:p w14:paraId="451C5CC7" w14:textId="77777777" w:rsidR="00EC48A9" w:rsidRPr="00E505EE" w:rsidRDefault="007010EB">
      <w:pPr>
        <w:spacing w:before="13" w:line="273" w:lineRule="auto"/>
        <w:ind w:left="120" w:right="1086"/>
        <w:rPr>
          <w:sz w:val="18"/>
          <w:lang w:val="de-AT"/>
        </w:rPr>
      </w:pPr>
      <w:r w:rsidRPr="00E505EE">
        <w:rPr>
          <w:sz w:val="18"/>
          <w:lang w:val="de-AT"/>
        </w:rPr>
        <w:t>E-Mail: Schulkennzahl:</w:t>
      </w:r>
    </w:p>
    <w:p w14:paraId="6C201488" w14:textId="77777777" w:rsidR="00EC48A9" w:rsidRPr="00E505EE" w:rsidRDefault="007010EB">
      <w:pPr>
        <w:pStyle w:val="Textkrper"/>
        <w:spacing w:before="7"/>
        <w:rPr>
          <w:sz w:val="2"/>
          <w:lang w:val="de-AT"/>
        </w:rPr>
      </w:pPr>
      <w:r w:rsidRPr="00E505EE">
        <w:rPr>
          <w:lang w:val="de-AT"/>
        </w:rPr>
        <w:br w:type="column"/>
      </w:r>
    </w:p>
    <w:p w14:paraId="25C0A83C" w14:textId="77777777" w:rsidR="00EC48A9" w:rsidRPr="00E505EE" w:rsidRDefault="007010EB">
      <w:pPr>
        <w:pStyle w:val="Textkrper"/>
        <w:ind w:left="3152"/>
        <w:rPr>
          <w:lang w:val="de-AT"/>
        </w:rPr>
      </w:pPr>
      <w:r w:rsidRPr="00E505EE">
        <w:rPr>
          <w:noProof/>
          <w:lang w:val="de-AT" w:eastAsia="de-AT" w:bidi="ar-SA"/>
        </w:rPr>
        <w:drawing>
          <wp:inline distT="0" distB="0" distL="0" distR="0" wp14:anchorId="154335A9" wp14:editId="4E6E416E">
            <wp:extent cx="2529893" cy="3962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893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2BEF7" w14:textId="77777777" w:rsidR="00EC48A9" w:rsidRPr="00E505EE" w:rsidRDefault="00EC48A9">
      <w:pPr>
        <w:pStyle w:val="Textkrper"/>
        <w:rPr>
          <w:sz w:val="36"/>
          <w:lang w:val="de-AT"/>
        </w:rPr>
      </w:pPr>
    </w:p>
    <w:p w14:paraId="6364FA45" w14:textId="77777777" w:rsidR="00EC48A9" w:rsidRPr="00E505EE" w:rsidRDefault="00EC48A9">
      <w:pPr>
        <w:pStyle w:val="Textkrper"/>
        <w:rPr>
          <w:sz w:val="36"/>
          <w:lang w:val="de-AT"/>
        </w:rPr>
      </w:pPr>
    </w:p>
    <w:p w14:paraId="33E222AD" w14:textId="77777777" w:rsidR="00EC48A9" w:rsidRPr="00E505EE" w:rsidRDefault="00EC48A9">
      <w:pPr>
        <w:pStyle w:val="Textkrper"/>
        <w:spacing w:before="10"/>
        <w:rPr>
          <w:sz w:val="39"/>
          <w:lang w:val="de-AT"/>
        </w:rPr>
      </w:pPr>
    </w:p>
    <w:p w14:paraId="0559191F" w14:textId="77777777" w:rsidR="00EC48A9" w:rsidRPr="00E505EE" w:rsidRDefault="007010EB">
      <w:pPr>
        <w:pStyle w:val="Titel"/>
        <w:rPr>
          <w:lang w:val="de-AT"/>
        </w:rPr>
      </w:pPr>
      <w:r w:rsidRPr="00E505EE">
        <w:rPr>
          <w:lang w:val="de-AT"/>
        </w:rPr>
        <w:t>ERHEBUNGSBLATT</w:t>
      </w:r>
    </w:p>
    <w:p w14:paraId="46257EAC" w14:textId="77777777" w:rsidR="00EC48A9" w:rsidRPr="00E505EE" w:rsidRDefault="007010EB">
      <w:pPr>
        <w:spacing w:before="86"/>
        <w:ind w:right="3013"/>
        <w:jc w:val="center"/>
        <w:rPr>
          <w:b/>
          <w:sz w:val="24"/>
          <w:lang w:val="de-AT"/>
        </w:rPr>
      </w:pPr>
      <w:r w:rsidRPr="00E505EE">
        <w:rPr>
          <w:b/>
          <w:w w:val="95"/>
          <w:sz w:val="24"/>
          <w:lang w:val="de-AT"/>
        </w:rPr>
        <w:t>für die Aufnahme in die Sekundarstufe I</w:t>
      </w:r>
    </w:p>
    <w:p w14:paraId="2779601B" w14:textId="77777777" w:rsidR="00EC48A9" w:rsidRPr="00E505EE" w:rsidRDefault="00EC48A9">
      <w:pPr>
        <w:jc w:val="center"/>
        <w:rPr>
          <w:sz w:val="24"/>
          <w:lang w:val="de-AT"/>
        </w:rPr>
        <w:sectPr w:rsidR="00EC48A9" w:rsidRPr="00E505EE">
          <w:type w:val="continuous"/>
          <w:pgSz w:w="11900" w:h="16840"/>
          <w:pgMar w:top="560" w:right="540" w:bottom="280" w:left="1520" w:header="720" w:footer="720" w:gutter="0"/>
          <w:cols w:num="2" w:space="720" w:equalWidth="0">
            <w:col w:w="2447" w:space="40"/>
            <w:col w:w="7353"/>
          </w:cols>
        </w:sectPr>
      </w:pPr>
    </w:p>
    <w:p w14:paraId="7668BA8E" w14:textId="77777777" w:rsidR="00EC48A9" w:rsidRPr="00E505EE" w:rsidRDefault="00EC48A9">
      <w:pPr>
        <w:pStyle w:val="Textkrper"/>
        <w:spacing w:before="10"/>
        <w:rPr>
          <w:b/>
          <w:sz w:val="22"/>
          <w:lang w:val="de-AT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"/>
        <w:gridCol w:w="960"/>
        <w:gridCol w:w="353"/>
        <w:gridCol w:w="506"/>
        <w:gridCol w:w="519"/>
        <w:gridCol w:w="326"/>
        <w:gridCol w:w="1033"/>
        <w:gridCol w:w="1060"/>
        <w:gridCol w:w="360"/>
        <w:gridCol w:w="440"/>
        <w:gridCol w:w="760"/>
        <w:gridCol w:w="2200"/>
      </w:tblGrid>
      <w:tr w:rsidR="00EC48A9" w:rsidRPr="00E505EE" w14:paraId="12B3C665" w14:textId="77777777">
        <w:trPr>
          <w:trHeight w:val="490"/>
        </w:trPr>
        <w:tc>
          <w:tcPr>
            <w:tcW w:w="560" w:type="dxa"/>
            <w:vMerge w:val="restart"/>
            <w:textDirection w:val="btLr"/>
          </w:tcPr>
          <w:p w14:paraId="2AC9D61E" w14:textId="77777777" w:rsidR="00EC48A9" w:rsidRPr="00E505EE" w:rsidRDefault="007010EB">
            <w:pPr>
              <w:pStyle w:val="TableParagraph"/>
              <w:spacing w:before="156"/>
              <w:ind w:left="1735" w:right="1736"/>
              <w:jc w:val="center"/>
              <w:rPr>
                <w:lang w:val="de-AT"/>
              </w:rPr>
            </w:pPr>
            <w:r w:rsidRPr="00E505EE">
              <w:rPr>
                <w:lang w:val="de-AT"/>
              </w:rPr>
              <w:t>Schüler/in</w:t>
            </w:r>
          </w:p>
        </w:tc>
        <w:tc>
          <w:tcPr>
            <w:tcW w:w="1819" w:type="dxa"/>
            <w:gridSpan w:val="3"/>
          </w:tcPr>
          <w:p w14:paraId="1C28128B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Schülernummer</w:t>
            </w:r>
          </w:p>
        </w:tc>
        <w:tc>
          <w:tcPr>
            <w:tcW w:w="6698" w:type="dxa"/>
            <w:gridSpan w:val="8"/>
            <w:shd w:val="clear" w:color="auto" w:fill="E6E6E6"/>
          </w:tcPr>
          <w:p w14:paraId="485C2993" w14:textId="636C49AF" w:rsidR="00EC48A9" w:rsidRPr="00E505EE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</w:tr>
      <w:tr w:rsidR="00EC48A9" w:rsidRPr="00E505EE" w14:paraId="40508A4B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15CEC9F1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1313" w:type="dxa"/>
            <w:gridSpan w:val="2"/>
          </w:tcPr>
          <w:p w14:paraId="3925CD56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Nachname</w:t>
            </w:r>
          </w:p>
        </w:tc>
        <w:tc>
          <w:tcPr>
            <w:tcW w:w="7204" w:type="dxa"/>
            <w:gridSpan w:val="9"/>
            <w:shd w:val="clear" w:color="auto" w:fill="E6E6E6"/>
          </w:tcPr>
          <w:p w14:paraId="7A432B37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7DDDC80D" w14:textId="46E96A68" w:rsidR="00EC48A9" w:rsidRPr="00E505EE" w:rsidRDefault="008D36BB">
            <w:pPr>
              <w:pStyle w:val="TableParagraph"/>
              <w:ind w:left="46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47A683AA" wp14:editId="0E755924">
                      <wp:extent cx="4483100" cy="241300"/>
                      <wp:effectExtent l="0" t="0" r="0" b="635"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83100" cy="241300"/>
                                <a:chOff x="0" y="0"/>
                                <a:chExt cx="7060" cy="380"/>
                              </a:xfrm>
                            </wpg:grpSpPr>
                            <wps:wsp>
                              <wps:cNvPr id="74" name="Rectangle 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706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410A849" id="Group 73" o:spid="_x0000_s1026" style="width:353pt;height:19pt;mso-position-horizontal-relative:char;mso-position-vertical-relative:line" coordsize="706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">
                      <v:rect id="Rectangle 74" o:spid="_x0000_s1027" style="position:absolute;width:70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" fillcolor="#e6e6e6" stroked="f"/>
                      <w10:anchorlock/>
                    </v:group>
                  </w:pict>
                </mc:Fallback>
              </mc:AlternateContent>
            </w:r>
          </w:p>
        </w:tc>
      </w:tr>
      <w:tr w:rsidR="00EC48A9" w:rsidRPr="00E505EE" w14:paraId="2746B8DB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6CD6248D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1313" w:type="dxa"/>
            <w:gridSpan w:val="2"/>
          </w:tcPr>
          <w:p w14:paraId="6E453619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Vorname</w:t>
            </w:r>
          </w:p>
        </w:tc>
        <w:tc>
          <w:tcPr>
            <w:tcW w:w="3444" w:type="dxa"/>
            <w:gridSpan w:val="5"/>
            <w:shd w:val="clear" w:color="auto" w:fill="E6E6E6"/>
          </w:tcPr>
          <w:p w14:paraId="7039471A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6069B18C" w14:textId="33B8DC9D" w:rsidR="00EC48A9" w:rsidRPr="00E505EE" w:rsidRDefault="008D36BB">
            <w:pPr>
              <w:pStyle w:val="TableParagraph"/>
              <w:ind w:left="46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15294904" wp14:editId="4999FE2D">
                      <wp:extent cx="2082800" cy="241300"/>
                      <wp:effectExtent l="0" t="0" r="0" b="0"/>
                      <wp:docPr id="71" name="Group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82800" cy="241300"/>
                                <a:chOff x="0" y="0"/>
                                <a:chExt cx="3280" cy="380"/>
                              </a:xfrm>
                            </wpg:grpSpPr>
                            <wps:wsp>
                              <wps:cNvPr id="72" name="Rectangle 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28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3860D2E3" id="Group 71" o:spid="_x0000_s1026" style="width:164pt;height:19pt;mso-position-horizontal-relative:char;mso-position-vertical-relative:line" coordsize="32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">
                      <v:rect id="Rectangle 72" o:spid="_x0000_s1027" style="position:absolute;width:32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" fillcolor="#e6e6e6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60" w:type="dxa"/>
            <w:gridSpan w:val="3"/>
          </w:tcPr>
          <w:p w14:paraId="51CD2080" w14:textId="77777777" w:rsidR="00EC48A9" w:rsidRPr="00E505EE" w:rsidRDefault="007010EB">
            <w:pPr>
              <w:pStyle w:val="TableParagraph"/>
              <w:spacing w:before="122"/>
              <w:ind w:left="61"/>
              <w:rPr>
                <w:lang w:val="de-AT"/>
              </w:rPr>
            </w:pPr>
            <w:r w:rsidRPr="00E505EE">
              <w:rPr>
                <w:lang w:val="de-AT"/>
              </w:rPr>
              <w:t>Geburtsdatum</w:t>
            </w:r>
          </w:p>
        </w:tc>
        <w:tc>
          <w:tcPr>
            <w:tcW w:w="2200" w:type="dxa"/>
            <w:shd w:val="clear" w:color="auto" w:fill="E6E6E6"/>
          </w:tcPr>
          <w:p w14:paraId="4564A3C5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40EB8B2B" w14:textId="3A4B990C" w:rsidR="00EC48A9" w:rsidRPr="00E505EE" w:rsidRDefault="008D36BB">
            <w:pPr>
              <w:pStyle w:val="TableParagraph"/>
              <w:ind w:left="102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7A1A8C6B" wp14:editId="7A41684F">
                      <wp:extent cx="1257300" cy="241300"/>
                      <wp:effectExtent l="0" t="0" r="0" b="0"/>
                      <wp:docPr id="69" name="Group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57300" cy="241300"/>
                                <a:chOff x="0" y="0"/>
                                <a:chExt cx="1980" cy="380"/>
                              </a:xfrm>
                            </wpg:grpSpPr>
                            <wps:wsp>
                              <wps:cNvPr id="70" name="Rectangle 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98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284229B" id="Group 69" o:spid="_x0000_s1026" style="width:99pt;height:19pt;mso-position-horizontal-relative:char;mso-position-vertical-relative:line" coordsize="19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">
                      <v:rect id="Rectangle 70" o:spid="_x0000_s1027" style="position:absolute;width:19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" fillcolor="#e6e6e6" stroked="f"/>
                      <w10:anchorlock/>
                    </v:group>
                  </w:pict>
                </mc:Fallback>
              </mc:AlternateContent>
            </w:r>
          </w:p>
        </w:tc>
      </w:tr>
      <w:tr w:rsidR="00EC48A9" w:rsidRPr="00E505EE" w14:paraId="24D57629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5F2E60EE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1313" w:type="dxa"/>
            <w:gridSpan w:val="2"/>
          </w:tcPr>
          <w:p w14:paraId="11496D38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Geschlecht</w:t>
            </w:r>
          </w:p>
        </w:tc>
        <w:tc>
          <w:tcPr>
            <w:tcW w:w="1351" w:type="dxa"/>
            <w:gridSpan w:val="3"/>
            <w:shd w:val="clear" w:color="auto" w:fill="E6E6E6"/>
          </w:tcPr>
          <w:p w14:paraId="48EFC041" w14:textId="77777777" w:rsidR="00EC48A9" w:rsidRPr="00E505EE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  <w:tc>
          <w:tcPr>
            <w:tcW w:w="2093" w:type="dxa"/>
            <w:gridSpan w:val="2"/>
          </w:tcPr>
          <w:p w14:paraId="30AF5F52" w14:textId="77777777" w:rsidR="00EC48A9" w:rsidRPr="00E505EE" w:rsidRDefault="007010EB">
            <w:pPr>
              <w:pStyle w:val="TableParagraph"/>
              <w:spacing w:before="122"/>
              <w:ind w:left="114"/>
              <w:rPr>
                <w:lang w:val="de-AT"/>
              </w:rPr>
            </w:pPr>
            <w:r w:rsidRPr="00E505EE">
              <w:rPr>
                <w:lang w:val="de-AT"/>
              </w:rPr>
              <w:t>Staatsbürgerschaft</w:t>
            </w:r>
          </w:p>
        </w:tc>
        <w:tc>
          <w:tcPr>
            <w:tcW w:w="3760" w:type="dxa"/>
            <w:gridSpan w:val="4"/>
            <w:shd w:val="clear" w:color="auto" w:fill="E6E6E6"/>
          </w:tcPr>
          <w:p w14:paraId="52E8A13B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417E4979" w14:textId="60EE4855" w:rsidR="00EC48A9" w:rsidRPr="00E505EE" w:rsidRDefault="008D36BB">
            <w:pPr>
              <w:pStyle w:val="TableParagraph"/>
              <w:ind w:left="82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30F4D257" wp14:editId="38A9B0BE">
                      <wp:extent cx="2273300" cy="241300"/>
                      <wp:effectExtent l="0" t="2540" r="0" b="3810"/>
                      <wp:docPr id="67" name="Group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273300" cy="241300"/>
                                <a:chOff x="0" y="0"/>
                                <a:chExt cx="3580" cy="380"/>
                              </a:xfrm>
                            </wpg:grpSpPr>
                            <wps:wsp>
                              <wps:cNvPr id="68" name="Rectangle 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358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885BE79" id="Group 67" o:spid="_x0000_s1026" style="width:179pt;height:19pt;mso-position-horizontal-relative:char;mso-position-vertical-relative:line" coordsize="35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">
                      <v:rect id="Rectangle 68" o:spid="_x0000_s1027" style="position:absolute;width:35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" fillcolor="#e6e6e6" stroked="f"/>
                      <w10:anchorlock/>
                    </v:group>
                  </w:pict>
                </mc:Fallback>
              </mc:AlternateContent>
            </w:r>
          </w:p>
        </w:tc>
      </w:tr>
      <w:tr w:rsidR="00EC48A9" w:rsidRPr="00E505EE" w14:paraId="34644D60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2C22B626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1313" w:type="dxa"/>
            <w:gridSpan w:val="2"/>
          </w:tcPr>
          <w:p w14:paraId="4AB28C92" w14:textId="77777777" w:rsidR="00EC48A9" w:rsidRPr="00E505EE" w:rsidRDefault="007010EB">
            <w:pPr>
              <w:pStyle w:val="TableParagraph"/>
              <w:spacing w:before="122"/>
              <w:ind w:left="58"/>
              <w:rPr>
                <w:lang w:val="de-AT"/>
              </w:rPr>
            </w:pPr>
            <w:r w:rsidRPr="00E505EE">
              <w:rPr>
                <w:w w:val="115"/>
                <w:lang w:val="de-AT"/>
              </w:rPr>
              <w:t>Religion</w:t>
            </w:r>
          </w:p>
        </w:tc>
        <w:tc>
          <w:tcPr>
            <w:tcW w:w="2384" w:type="dxa"/>
            <w:gridSpan w:val="4"/>
            <w:shd w:val="clear" w:color="auto" w:fill="E6E6E6"/>
          </w:tcPr>
          <w:p w14:paraId="3EC7A2CB" w14:textId="77777777" w:rsidR="00EC48A9" w:rsidRPr="00A82847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0BBD12DA" w14:textId="3912CA22" w:rsidR="00EC48A9" w:rsidRPr="00A82847" w:rsidRDefault="008D36BB">
            <w:pPr>
              <w:pStyle w:val="TableParagraph"/>
              <w:ind w:left="26"/>
              <w:rPr>
                <w:sz w:val="20"/>
                <w:lang w:val="de-AT"/>
              </w:rPr>
            </w:pPr>
            <w:r w:rsidRPr="00A82847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253B8577" wp14:editId="5673F1DF">
                      <wp:extent cx="1447800" cy="241300"/>
                      <wp:effectExtent l="3175" t="0" r="0" b="635"/>
                      <wp:docPr id="65" name="Group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447800" cy="241300"/>
                                <a:chOff x="0" y="0"/>
                                <a:chExt cx="2280" cy="380"/>
                              </a:xfrm>
                            </wpg:grpSpPr>
                            <wps:wsp>
                              <wps:cNvPr id="66" name="Rectangle 6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28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7FB7949A" id="Group 65" o:spid="_x0000_s1026" style="width:114pt;height:19pt;mso-position-horizontal-relative:char;mso-position-vertical-relative:line" coordsize="22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">
                      <v:rect id="Rectangle 66" o:spid="_x0000_s1027" style="position:absolute;width:22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" fillcolor="#e6e6e6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860" w:type="dxa"/>
            <w:gridSpan w:val="3"/>
          </w:tcPr>
          <w:p w14:paraId="6F88E526" w14:textId="3F789E47" w:rsidR="00EC48A9" w:rsidRPr="00A82847" w:rsidRDefault="009F1979" w:rsidP="009F1979">
            <w:pPr>
              <w:pStyle w:val="TableParagraph"/>
              <w:spacing w:before="122"/>
              <w:ind w:left="99"/>
              <w:rPr>
                <w:lang w:val="de-AT"/>
              </w:rPr>
            </w:pPr>
            <w:r w:rsidRPr="00A82847">
              <w:rPr>
                <w:w w:val="115"/>
                <w:lang w:val="de-AT"/>
              </w:rPr>
              <w:t>Erst</w:t>
            </w:r>
            <w:r w:rsidR="007010EB" w:rsidRPr="00A82847">
              <w:rPr>
                <w:w w:val="115"/>
                <w:lang w:val="de-AT"/>
              </w:rPr>
              <w:t>sprache</w:t>
            </w:r>
          </w:p>
        </w:tc>
        <w:tc>
          <w:tcPr>
            <w:tcW w:w="2960" w:type="dxa"/>
            <w:gridSpan w:val="2"/>
            <w:shd w:val="clear" w:color="auto" w:fill="E6E6E6"/>
          </w:tcPr>
          <w:p w14:paraId="71CBC63B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3180C723" w14:textId="6F08CD8E" w:rsidR="00EC48A9" w:rsidRPr="00E505EE" w:rsidRDefault="008D36BB">
            <w:pPr>
              <w:pStyle w:val="TableParagraph"/>
              <w:ind w:left="82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658CA43A" wp14:editId="0D1162D2">
                      <wp:extent cx="1765300" cy="241300"/>
                      <wp:effectExtent l="0" t="0" r="0" b="635"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765300" cy="241300"/>
                                <a:chOff x="0" y="0"/>
                                <a:chExt cx="2780" cy="380"/>
                              </a:xfrm>
                            </wpg:grpSpPr>
                            <wps:wsp>
                              <wps:cNvPr id="64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78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223234D3" id="Group 63" o:spid="_x0000_s1026" style="width:139pt;height:19pt;mso-position-horizontal-relative:char;mso-position-vertical-relative:line" coordsize="278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">
                      <v:rect id="Rectangle 64" o:spid="_x0000_s1027" style="position:absolute;width:27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" fillcolor="#e6e6e6" stroked="f"/>
                      <w10:anchorlock/>
                    </v:group>
                  </w:pict>
                </mc:Fallback>
              </mc:AlternateContent>
            </w:r>
          </w:p>
        </w:tc>
      </w:tr>
      <w:tr w:rsidR="00EC48A9" w:rsidRPr="00E505EE" w14:paraId="19AF0B29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06F9368B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2664" w:type="dxa"/>
            <w:gridSpan w:val="5"/>
          </w:tcPr>
          <w:p w14:paraId="21AE1DBB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Anschrift (Hauptwohnsitz)</w:t>
            </w:r>
          </w:p>
        </w:tc>
        <w:tc>
          <w:tcPr>
            <w:tcW w:w="5853" w:type="dxa"/>
            <w:gridSpan w:val="6"/>
            <w:shd w:val="clear" w:color="auto" w:fill="E6E6E6"/>
          </w:tcPr>
          <w:p w14:paraId="2FB7615B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291EB268" w14:textId="21F9B3C1" w:rsidR="00EC48A9" w:rsidRPr="00E505EE" w:rsidRDefault="008D36BB">
            <w:pPr>
              <w:pStyle w:val="TableParagraph"/>
              <w:ind w:left="55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11F11775" wp14:editId="27AC8F14">
                      <wp:extent cx="3632200" cy="241300"/>
                      <wp:effectExtent l="3175" t="0" r="3175" b="0"/>
                      <wp:docPr id="61" name="Group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632200" cy="241300"/>
                                <a:chOff x="0" y="0"/>
                                <a:chExt cx="5720" cy="380"/>
                              </a:xfrm>
                            </wpg:grpSpPr>
                            <wps:wsp>
                              <wps:cNvPr id="62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720" cy="3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8717B12" id="Group 61" o:spid="_x0000_s1026" style="width:286pt;height:19pt;mso-position-horizontal-relative:char;mso-position-vertical-relative:line" coordsize="572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">
                      <v:rect id="Rectangle 62" o:spid="_x0000_s1027" style="position:absolute;width:572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" fillcolor="#e6e6e6" stroked="f"/>
                      <w10:anchorlock/>
                    </v:group>
                  </w:pict>
                </mc:Fallback>
              </mc:AlternateContent>
            </w:r>
          </w:p>
        </w:tc>
      </w:tr>
      <w:tr w:rsidR="00EC48A9" w:rsidRPr="00E505EE" w14:paraId="77B4D44A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6B4BF364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960" w:type="dxa"/>
          </w:tcPr>
          <w:p w14:paraId="5BC538D0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Schule</w:t>
            </w:r>
          </w:p>
        </w:tc>
        <w:tc>
          <w:tcPr>
            <w:tcW w:w="7557" w:type="dxa"/>
            <w:gridSpan w:val="10"/>
            <w:shd w:val="clear" w:color="auto" w:fill="E6E6E6"/>
          </w:tcPr>
          <w:p w14:paraId="6CE32953" w14:textId="77777777" w:rsidR="00EC48A9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  <w:p w14:paraId="38217C93" w14:textId="349C57DB" w:rsidR="007010EB" w:rsidRPr="00E505EE" w:rsidRDefault="007010EB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</w:tr>
      <w:tr w:rsidR="00EC48A9" w:rsidRPr="00E505EE" w14:paraId="7665C76F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6F410042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960" w:type="dxa"/>
          </w:tcPr>
          <w:p w14:paraId="2BB3DB0A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Klasse</w:t>
            </w:r>
          </w:p>
        </w:tc>
        <w:tc>
          <w:tcPr>
            <w:tcW w:w="1378" w:type="dxa"/>
            <w:gridSpan w:val="3"/>
            <w:shd w:val="clear" w:color="auto" w:fill="E6E6E6"/>
          </w:tcPr>
          <w:p w14:paraId="2DE6DA3D" w14:textId="77777777" w:rsidR="00EC48A9" w:rsidRPr="00E505EE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  <w:tc>
          <w:tcPr>
            <w:tcW w:w="2779" w:type="dxa"/>
            <w:gridSpan w:val="4"/>
          </w:tcPr>
          <w:p w14:paraId="0C4F1434" w14:textId="77777777" w:rsidR="00EC48A9" w:rsidRPr="00E505EE" w:rsidRDefault="007010EB">
            <w:pPr>
              <w:pStyle w:val="TableParagraph"/>
              <w:spacing w:before="122"/>
              <w:ind w:left="60"/>
              <w:rPr>
                <w:lang w:val="de-AT"/>
              </w:rPr>
            </w:pPr>
            <w:r w:rsidRPr="00E505EE">
              <w:rPr>
                <w:lang w:val="de-AT"/>
              </w:rPr>
              <w:t>außerordentl. Schüler/in:</w:t>
            </w:r>
          </w:p>
        </w:tc>
        <w:tc>
          <w:tcPr>
            <w:tcW w:w="3400" w:type="dxa"/>
            <w:gridSpan w:val="3"/>
          </w:tcPr>
          <w:p w14:paraId="50C6D1A7" w14:textId="77777777" w:rsidR="00EC48A9" w:rsidRPr="00E505EE" w:rsidRDefault="007010EB">
            <w:pPr>
              <w:pStyle w:val="TableParagraph"/>
              <w:spacing w:before="122"/>
              <w:ind w:left="621"/>
              <w:rPr>
                <w:lang w:val="de-AT"/>
              </w:rPr>
            </w:pPr>
            <w:r w:rsidRPr="00E505EE">
              <w:rPr>
                <w:lang w:val="de-AT"/>
              </w:rPr>
              <w:t>ja, seit</w:t>
            </w:r>
          </w:p>
        </w:tc>
      </w:tr>
      <w:tr w:rsidR="00EC48A9" w:rsidRPr="00E505EE" w14:paraId="6457C4CC" w14:textId="77777777">
        <w:trPr>
          <w:trHeight w:val="490"/>
        </w:trPr>
        <w:tc>
          <w:tcPr>
            <w:tcW w:w="560" w:type="dxa"/>
            <w:vMerge/>
            <w:tcBorders>
              <w:top w:val="nil"/>
            </w:tcBorders>
            <w:textDirection w:val="btLr"/>
          </w:tcPr>
          <w:p w14:paraId="39A0F060" w14:textId="77777777" w:rsidR="00EC48A9" w:rsidRPr="00E505EE" w:rsidRDefault="00EC48A9">
            <w:pPr>
              <w:rPr>
                <w:sz w:val="2"/>
                <w:szCs w:val="2"/>
                <w:lang w:val="de-AT"/>
              </w:rPr>
            </w:pPr>
          </w:p>
        </w:tc>
        <w:tc>
          <w:tcPr>
            <w:tcW w:w="1313" w:type="dxa"/>
            <w:gridSpan w:val="2"/>
          </w:tcPr>
          <w:p w14:paraId="6E3260DF" w14:textId="77777777" w:rsidR="00EC48A9" w:rsidRPr="00E505EE" w:rsidRDefault="007010EB">
            <w:pPr>
              <w:pStyle w:val="TableParagraph"/>
              <w:spacing w:before="122"/>
              <w:ind w:left="59"/>
              <w:rPr>
                <w:lang w:val="de-AT"/>
              </w:rPr>
            </w:pPr>
            <w:r w:rsidRPr="00E505EE">
              <w:rPr>
                <w:lang w:val="de-AT"/>
              </w:rPr>
              <w:t>SPF für</w:t>
            </w:r>
          </w:p>
        </w:tc>
        <w:tc>
          <w:tcPr>
            <w:tcW w:w="7204" w:type="dxa"/>
            <w:gridSpan w:val="9"/>
          </w:tcPr>
          <w:p w14:paraId="1DBB4E97" w14:textId="77777777" w:rsidR="00EC48A9" w:rsidRPr="00E505EE" w:rsidRDefault="00EC48A9">
            <w:pPr>
              <w:pStyle w:val="TableParagraph"/>
              <w:spacing w:before="9"/>
              <w:rPr>
                <w:b/>
                <w:sz w:val="4"/>
                <w:lang w:val="de-AT"/>
              </w:rPr>
            </w:pPr>
          </w:p>
          <w:p w14:paraId="35C2A8D5" w14:textId="2442D999" w:rsidR="00EC48A9" w:rsidRPr="00E505EE" w:rsidRDefault="008D36BB">
            <w:pPr>
              <w:pStyle w:val="TableParagraph"/>
              <w:ind w:left="101"/>
              <w:rPr>
                <w:sz w:val="20"/>
                <w:lang w:val="de-AT"/>
              </w:rPr>
            </w:pPr>
            <w:r w:rsidRPr="00E505EE">
              <w:rPr>
                <w:noProof/>
                <w:sz w:val="20"/>
                <w:lang w:val="de-AT" w:eastAsia="de-AT" w:bidi="ar-SA"/>
              </w:rPr>
              <mc:AlternateContent>
                <mc:Choice Requires="wpg">
                  <w:drawing>
                    <wp:inline distT="0" distB="0" distL="0" distR="0" wp14:anchorId="2F022F2F" wp14:editId="1B443F73">
                      <wp:extent cx="4457700" cy="168275"/>
                      <wp:effectExtent l="9525" t="0" r="9525" b="3810"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57700" cy="168275"/>
                                <a:chOff x="0" y="0"/>
                                <a:chExt cx="7020" cy="265"/>
                              </a:xfrm>
                            </wpg:grpSpPr>
                            <wps:wsp>
                              <wps:cNvPr id="59" name="Rectangle 6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7020" cy="2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0" name="Line 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260"/>
                                  <a:ext cx="70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17528321" id="Group 58" o:spid="_x0000_s1026" style="width:351pt;height:13.25pt;mso-position-horizontal-relative:char;mso-position-vertical-relative:line" coordsize="7020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">
                      <v:rect id="Rectangle 60" o:spid="_x0000_s1027" style="position:absolute;width:702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" fillcolor="#e6e6e6" stroked="f"/>
                      <v:line id="Line 59" o:spid="_x0000_s1028" style="position:absolute;visibility:visible;mso-wrap-style:square" from="0,260" to="7020,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" strokeweight=".5pt"/>
                      <w10:anchorlock/>
                    </v:group>
                  </w:pict>
                </mc:Fallback>
              </mc:AlternateContent>
            </w:r>
          </w:p>
          <w:p w14:paraId="07D3D324" w14:textId="77777777" w:rsidR="00EC48A9" w:rsidRPr="00E505EE" w:rsidRDefault="007010EB">
            <w:pPr>
              <w:pStyle w:val="TableParagraph"/>
              <w:spacing w:line="120" w:lineRule="exact"/>
              <w:ind w:left="2865" w:right="2848"/>
              <w:jc w:val="center"/>
              <w:rPr>
                <w:sz w:val="14"/>
                <w:lang w:val="de-AT"/>
              </w:rPr>
            </w:pPr>
            <w:r w:rsidRPr="00E505EE">
              <w:rPr>
                <w:sz w:val="14"/>
                <w:lang w:val="de-AT"/>
              </w:rPr>
              <w:t>von der VS auszufüllen</w:t>
            </w:r>
          </w:p>
        </w:tc>
      </w:tr>
    </w:tbl>
    <w:p w14:paraId="1625B335" w14:textId="459EBE03" w:rsidR="00EC48A9" w:rsidRPr="00E505EE" w:rsidRDefault="008D36BB">
      <w:pPr>
        <w:pStyle w:val="Textkrper"/>
        <w:spacing w:before="1"/>
        <w:rPr>
          <w:b/>
          <w:sz w:val="23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01D8F4EC" wp14:editId="529BFF52">
                <wp:simplePos x="0" y="0"/>
                <wp:positionH relativeFrom="page">
                  <wp:posOffset>1038225</wp:posOffset>
                </wp:positionH>
                <wp:positionV relativeFrom="paragraph">
                  <wp:posOffset>196850</wp:posOffset>
                </wp:positionV>
                <wp:extent cx="5772150" cy="1212850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2150" cy="1212850"/>
                          <a:chOff x="1635" y="310"/>
                          <a:chExt cx="9090" cy="1910"/>
                        </a:xfrm>
                      </wpg:grpSpPr>
                      <wps:wsp>
                        <wps:cNvPr id="50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1635" y="315"/>
                            <a:ext cx="909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640" y="310"/>
                            <a:ext cx="0" cy="19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635" y="2215"/>
                            <a:ext cx="909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0720" y="310"/>
                            <a:ext cx="0" cy="19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200" y="1978"/>
                            <a:ext cx="2475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D79FDE" w14:textId="77777777" w:rsidR="00EC48A9" w:rsidRDefault="007010EB">
                              <w:pPr>
                                <w:tabs>
                                  <w:tab w:val="left" w:pos="759"/>
                                  <w:tab w:val="left" w:pos="2454"/>
                                </w:tabs>
                                <w:spacing w:line="179" w:lineRule="exact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Klasse:</w:t>
                              </w:r>
                              <w:r>
                                <w:rPr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dotted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dotted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1740" y="1978"/>
                            <a:ext cx="2935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F1DF59" w14:textId="77777777" w:rsidR="00EC48A9" w:rsidRDefault="007010EB">
                              <w:pPr>
                                <w:tabs>
                                  <w:tab w:val="left" w:pos="2914"/>
                                </w:tabs>
                                <w:spacing w:line="179" w:lineRule="exact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Schulkennzahl:  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dotted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dotted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966" y="1698"/>
                            <a:ext cx="244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AC4BDE" w14:textId="77777777" w:rsidR="00EC48A9" w:rsidRDefault="007010EB">
                              <w:pPr>
                                <w:spacing w:line="17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(Langstempel der Zugangsschule)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886" y="382"/>
                            <a:ext cx="46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CE331E" w14:textId="77777777" w:rsidR="00EC48A9" w:rsidRDefault="007010EB">
                              <w:pPr>
                                <w:spacing w:line="179" w:lineRule="exac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Von</w:t>
                              </w:r>
                              <w:r>
                                <w:rPr>
                                  <w:b/>
                                  <w:spacing w:val="-23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der</w:t>
                              </w:r>
                              <w:r>
                                <w:rPr>
                                  <w:b/>
                                  <w:spacing w:val="-2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Zugangsschule</w:t>
                              </w:r>
                              <w:r>
                                <w:rPr>
                                  <w:b/>
                                  <w:spacing w:val="-2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nach</w:t>
                              </w:r>
                              <w:r>
                                <w:rPr>
                                  <w:b/>
                                  <w:spacing w:val="-2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endgültiger</w:t>
                              </w:r>
                              <w:r>
                                <w:rPr>
                                  <w:b/>
                                  <w:spacing w:val="-2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Aufnahme</w:t>
                              </w:r>
                              <w:r>
                                <w:rPr>
                                  <w:b/>
                                  <w:spacing w:val="-23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95"/>
                                  <w:sz w:val="16"/>
                                </w:rPr>
                                <w:t>auszufüllen!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1D8F4EC" id="Group 49" o:spid="_x0000_s1026" style="position:absolute;margin-left:81.75pt;margin-top:15.5pt;width:454.5pt;height:95.5pt;z-index:-251645952;mso-wrap-distance-left:0;mso-wrap-distance-right:0;mso-position-horizontal-relative:page" coordorigin="1635,310" coordsize="9090,1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">
                <v:line id="Line 57" o:spid="_x0000_s1027" style="position:absolute;visibility:visible;mso-wrap-style:square" from="1635,315" to="10725,3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" strokeweight=".5pt"/>
                <v:line id="Line 56" o:spid="_x0000_s1028" style="position:absolute;visibility:visible;mso-wrap-style:square" from="1640,310" to="1640,2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" strokeweight=".5pt"/>
                <v:line id="Line 55" o:spid="_x0000_s1029" style="position:absolute;visibility:visible;mso-wrap-style:square" from="1635,2215" to="10725,22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6s3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WMBvD/Jf4AOXsCAAD//wMAUEsBAi0AFAAGAAgAAAAhANvh9svuAAAAhQEAABMAAAAAAAAAAAAA&#10;AAAAAAAAAFtDb250ZW50X1R5cGVzXS54bWxQSwECLQAUAAYACAAAACEAWvQsW78AAAAVAQAACwAA&#10;AAAAAAAAAAAAAAAfAQAAX3JlbHMvLnJlbHNQSwECLQAUAAYACAAAACEAh3erN8MAAADbAAAADwAA&#10;AAAAAAAAAAAAAAAHAgAAZHJzL2Rvd25yZXYueG1sUEsFBgAAAAADAAMAtwAAAPcCAAAAAA==&#10;" strokeweight=".5pt"/>
                <v:line id="Line 54" o:spid="_x0000_s1030" style="position:absolute;visibility:visible;mso-wrap-style:square" from="10720,310" to="10720,2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" strokeweight="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1" type="#_x0000_t202" style="position:absolute;left:8200;top:1978;width:2475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46D79FDE" w14:textId="77777777" w:rsidR="00EC48A9" w:rsidRDefault="007010EB">
                        <w:pPr>
                          <w:tabs>
                            <w:tab w:val="left" w:pos="759"/>
                            <w:tab w:val="left" w:pos="2454"/>
                          </w:tabs>
                          <w:spacing w:line="179" w:lineRule="exac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Klasse:</w:t>
                        </w:r>
                        <w:r>
                          <w:rPr>
                            <w:sz w:val="16"/>
                          </w:rPr>
                          <w:tab/>
                        </w:r>
                        <w:r>
                          <w:rPr>
                            <w:rFonts w:ascii="Times New Roman"/>
                            <w:sz w:val="16"/>
                            <w:u w:val="dotted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16"/>
                            <w:u w:val="dotted"/>
                          </w:rPr>
                          <w:tab/>
                        </w:r>
                      </w:p>
                    </w:txbxContent>
                  </v:textbox>
                </v:shape>
                <v:shape id="Text Box 52" o:spid="_x0000_s1032" type="#_x0000_t202" style="position:absolute;left:1740;top:1978;width:2935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44F1DF59" w14:textId="77777777" w:rsidR="00EC48A9" w:rsidRDefault="007010EB">
                        <w:pPr>
                          <w:tabs>
                            <w:tab w:val="left" w:pos="2914"/>
                          </w:tabs>
                          <w:spacing w:line="179" w:lineRule="exac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Schulkennzahl:  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16"/>
                            <w:u w:val="dotted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16"/>
                            <w:u w:val="dotted"/>
                          </w:rPr>
                          <w:tab/>
                        </w:r>
                      </w:p>
                    </w:txbxContent>
                  </v:textbox>
                </v:shape>
                <v:shape id="Text Box 51" o:spid="_x0000_s1033" type="#_x0000_t202" style="position:absolute;left:4966;top:1698;width:2446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6BAC4BDE" w14:textId="77777777" w:rsidR="00EC48A9" w:rsidRDefault="007010EB">
                        <w:pPr>
                          <w:spacing w:line="179" w:lineRule="exac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(Langstempel der Zugangsschule)</w:t>
                        </w:r>
                      </w:p>
                    </w:txbxContent>
                  </v:textbox>
                </v:shape>
                <v:shape id="Text Box 50" o:spid="_x0000_s1034" type="#_x0000_t202" style="position:absolute;left:3886;top:382;width:4601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0BCE331E" w14:textId="77777777" w:rsidR="00EC48A9" w:rsidRDefault="007010EB">
                        <w:pPr>
                          <w:spacing w:line="179" w:lineRule="exac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95"/>
                            <w:sz w:val="16"/>
                          </w:rPr>
                          <w:t>Von</w:t>
                        </w:r>
                        <w:r>
                          <w:rPr>
                            <w:b/>
                            <w:spacing w:val="-23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der</w:t>
                        </w:r>
                        <w:r>
                          <w:rPr>
                            <w:b/>
                            <w:spacing w:val="-2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Zugangsschule</w:t>
                        </w:r>
                        <w:r>
                          <w:rPr>
                            <w:b/>
                            <w:spacing w:val="-2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nach</w:t>
                        </w:r>
                        <w:r>
                          <w:rPr>
                            <w:b/>
                            <w:spacing w:val="-2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endgültiger</w:t>
                        </w:r>
                        <w:r>
                          <w:rPr>
                            <w:b/>
                            <w:spacing w:val="-2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Aufnahme</w:t>
                        </w:r>
                        <w:r>
                          <w:rPr>
                            <w:b/>
                            <w:spacing w:val="-23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w w:val="95"/>
                            <w:sz w:val="16"/>
                          </w:rPr>
                          <w:t>auszufüllen!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F58BDB6" w14:textId="77777777" w:rsidR="00EC48A9" w:rsidRPr="00E505EE" w:rsidRDefault="00EC48A9">
      <w:pPr>
        <w:pStyle w:val="Textkrper"/>
        <w:spacing w:before="4"/>
        <w:rPr>
          <w:b/>
          <w:sz w:val="8"/>
          <w:lang w:val="de-AT"/>
        </w:rPr>
      </w:pPr>
    </w:p>
    <w:p w14:paraId="4A72D791" w14:textId="77777777" w:rsidR="00EC48A9" w:rsidRPr="00E505EE" w:rsidRDefault="00EC48A9">
      <w:pPr>
        <w:rPr>
          <w:sz w:val="8"/>
          <w:lang w:val="de-AT"/>
        </w:rPr>
        <w:sectPr w:rsidR="00EC48A9" w:rsidRPr="00E505EE">
          <w:type w:val="continuous"/>
          <w:pgSz w:w="11900" w:h="16840"/>
          <w:pgMar w:top="560" w:right="540" w:bottom="280" w:left="1520" w:header="720" w:footer="720" w:gutter="0"/>
          <w:cols w:space="720"/>
        </w:sectPr>
      </w:pPr>
    </w:p>
    <w:p w14:paraId="32C4B775" w14:textId="77777777" w:rsidR="00EC48A9" w:rsidRPr="00E505EE" w:rsidRDefault="00EC48A9">
      <w:pPr>
        <w:pStyle w:val="Textkrper"/>
        <w:spacing w:before="3"/>
        <w:rPr>
          <w:b/>
          <w:sz w:val="10"/>
          <w:lang w:val="de-AT"/>
        </w:rPr>
      </w:pPr>
    </w:p>
    <w:p w14:paraId="3FBEDEEB" w14:textId="1EE6435C" w:rsidR="00EC48A9" w:rsidRPr="00E505EE" w:rsidRDefault="008D36BB">
      <w:pPr>
        <w:ind w:left="120"/>
        <w:rPr>
          <w:sz w:val="12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38A2D9" wp14:editId="1A618798">
                <wp:simplePos x="0" y="0"/>
                <wp:positionH relativeFrom="page">
                  <wp:posOffset>2159000</wp:posOffset>
                </wp:positionH>
                <wp:positionV relativeFrom="paragraph">
                  <wp:posOffset>-516255</wp:posOffset>
                </wp:positionV>
                <wp:extent cx="3530600" cy="0"/>
                <wp:effectExtent l="0" t="0" r="0" b="0"/>
                <wp:wrapNone/>
                <wp:docPr id="48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306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143987B" id="Line 48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0pt,-40.65pt" to="448pt,-4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" strokeweight=".5pt">
                <v:stroke dashstyle="1 1"/>
                <w10:wrap anchorx="page"/>
              </v:line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114300" distR="114300" simplePos="0" relativeHeight="251187200" behindDoc="1" locked="0" layoutInCell="1" allowOverlap="1" wp14:anchorId="46CC69FA" wp14:editId="1E669F69">
                <wp:simplePos x="0" y="0"/>
                <wp:positionH relativeFrom="page">
                  <wp:posOffset>2781300</wp:posOffset>
                </wp:positionH>
                <wp:positionV relativeFrom="paragraph">
                  <wp:posOffset>207645</wp:posOffset>
                </wp:positionV>
                <wp:extent cx="3975100" cy="431800"/>
                <wp:effectExtent l="0" t="0" r="0" b="0"/>
                <wp:wrapNone/>
                <wp:docPr id="47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5100" cy="431800"/>
                        </a:xfrm>
                        <a:custGeom>
                          <a:avLst/>
                          <a:gdLst>
                            <a:gd name="T0" fmla="+- 0 10640 4380"/>
                            <a:gd name="T1" fmla="*/ T0 w 6260"/>
                            <a:gd name="T2" fmla="+- 0 687 327"/>
                            <a:gd name="T3" fmla="*/ 687 h 680"/>
                            <a:gd name="T4" fmla="+- 0 4380 4380"/>
                            <a:gd name="T5" fmla="*/ T4 w 6260"/>
                            <a:gd name="T6" fmla="+- 0 687 327"/>
                            <a:gd name="T7" fmla="*/ 687 h 680"/>
                            <a:gd name="T8" fmla="+- 0 4380 4380"/>
                            <a:gd name="T9" fmla="*/ T8 w 6260"/>
                            <a:gd name="T10" fmla="+- 0 1007 327"/>
                            <a:gd name="T11" fmla="*/ 1007 h 680"/>
                            <a:gd name="T12" fmla="+- 0 10640 4380"/>
                            <a:gd name="T13" fmla="*/ T12 w 6260"/>
                            <a:gd name="T14" fmla="+- 0 1007 327"/>
                            <a:gd name="T15" fmla="*/ 1007 h 680"/>
                            <a:gd name="T16" fmla="+- 0 10640 4380"/>
                            <a:gd name="T17" fmla="*/ T16 w 6260"/>
                            <a:gd name="T18" fmla="+- 0 687 327"/>
                            <a:gd name="T19" fmla="*/ 687 h 680"/>
                            <a:gd name="T20" fmla="+- 0 10640 4380"/>
                            <a:gd name="T21" fmla="*/ T20 w 6260"/>
                            <a:gd name="T22" fmla="+- 0 327 327"/>
                            <a:gd name="T23" fmla="*/ 327 h 680"/>
                            <a:gd name="T24" fmla="+- 0 4380 4380"/>
                            <a:gd name="T25" fmla="*/ T24 w 6260"/>
                            <a:gd name="T26" fmla="+- 0 327 327"/>
                            <a:gd name="T27" fmla="*/ 327 h 680"/>
                            <a:gd name="T28" fmla="+- 0 4380 4380"/>
                            <a:gd name="T29" fmla="*/ T28 w 6260"/>
                            <a:gd name="T30" fmla="+- 0 647 327"/>
                            <a:gd name="T31" fmla="*/ 647 h 680"/>
                            <a:gd name="T32" fmla="+- 0 10640 4380"/>
                            <a:gd name="T33" fmla="*/ T32 w 6260"/>
                            <a:gd name="T34" fmla="+- 0 647 327"/>
                            <a:gd name="T35" fmla="*/ 647 h 680"/>
                            <a:gd name="T36" fmla="+- 0 10640 4380"/>
                            <a:gd name="T37" fmla="*/ T36 w 6260"/>
                            <a:gd name="T38" fmla="+- 0 327 327"/>
                            <a:gd name="T39" fmla="*/ 327 h 6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260" h="680">
                              <a:moveTo>
                                <a:pt x="6260" y="360"/>
                              </a:moveTo>
                              <a:lnTo>
                                <a:pt x="0" y="360"/>
                              </a:lnTo>
                              <a:lnTo>
                                <a:pt x="0" y="680"/>
                              </a:lnTo>
                              <a:lnTo>
                                <a:pt x="6260" y="680"/>
                              </a:lnTo>
                              <a:lnTo>
                                <a:pt x="6260" y="360"/>
                              </a:lnTo>
                              <a:moveTo>
                                <a:pt x="6260" y="0"/>
                              </a:moveTo>
                              <a:lnTo>
                                <a:pt x="0" y="0"/>
                              </a:lnTo>
                              <a:lnTo>
                                <a:pt x="0" y="320"/>
                              </a:lnTo>
                              <a:lnTo>
                                <a:pt x="6260" y="320"/>
                              </a:lnTo>
                              <a:lnTo>
                                <a:pt x="6260" y="0"/>
                              </a:lnTo>
                            </a:path>
                          </a:pathLst>
                        </a:cu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F1666F" id="AutoShape 47" o:spid="_x0000_s1026" style="position:absolute;margin-left:219pt;margin-top:16.35pt;width:313pt;height:34pt;z-index:-25212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6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" path="m6260,360l,360,,680r6260,l6260,360m6260,l,,,320r6260,l6260,e" fillcolor="#e6e6e6" stroked="f">
                <v:path arrowok="t" o:connecttype="custom" o:connectlocs="3975100,436245;0,436245;0,639445;3975100,639445;3975100,436245;3975100,207645;0,207645;0,410845;3975100,410845;3975100,207645" o:connectangles="0,0,0,0,0,0,0,0,0,0"/>
                <w10:wrap anchorx="page"/>
              </v:shape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114300" distR="114300" simplePos="0" relativeHeight="251188224" behindDoc="1" locked="0" layoutInCell="1" allowOverlap="1" wp14:anchorId="2B0A7210" wp14:editId="06715439">
                <wp:simplePos x="0" y="0"/>
                <wp:positionH relativeFrom="page">
                  <wp:posOffset>2781300</wp:posOffset>
                </wp:positionH>
                <wp:positionV relativeFrom="paragraph">
                  <wp:posOffset>715645</wp:posOffset>
                </wp:positionV>
                <wp:extent cx="3975100" cy="431800"/>
                <wp:effectExtent l="0" t="0" r="0" b="0"/>
                <wp:wrapNone/>
                <wp:docPr id="46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5100" cy="431800"/>
                        </a:xfrm>
                        <a:custGeom>
                          <a:avLst/>
                          <a:gdLst>
                            <a:gd name="T0" fmla="+- 0 10640 4380"/>
                            <a:gd name="T1" fmla="*/ T0 w 6260"/>
                            <a:gd name="T2" fmla="+- 0 1487 1127"/>
                            <a:gd name="T3" fmla="*/ 1487 h 680"/>
                            <a:gd name="T4" fmla="+- 0 4380 4380"/>
                            <a:gd name="T5" fmla="*/ T4 w 6260"/>
                            <a:gd name="T6" fmla="+- 0 1487 1127"/>
                            <a:gd name="T7" fmla="*/ 1487 h 680"/>
                            <a:gd name="T8" fmla="+- 0 4380 4380"/>
                            <a:gd name="T9" fmla="*/ T8 w 6260"/>
                            <a:gd name="T10" fmla="+- 0 1807 1127"/>
                            <a:gd name="T11" fmla="*/ 1807 h 680"/>
                            <a:gd name="T12" fmla="+- 0 10640 4380"/>
                            <a:gd name="T13" fmla="*/ T12 w 6260"/>
                            <a:gd name="T14" fmla="+- 0 1807 1127"/>
                            <a:gd name="T15" fmla="*/ 1807 h 680"/>
                            <a:gd name="T16" fmla="+- 0 10640 4380"/>
                            <a:gd name="T17" fmla="*/ T16 w 6260"/>
                            <a:gd name="T18" fmla="+- 0 1487 1127"/>
                            <a:gd name="T19" fmla="*/ 1487 h 680"/>
                            <a:gd name="T20" fmla="+- 0 10640 4380"/>
                            <a:gd name="T21" fmla="*/ T20 w 6260"/>
                            <a:gd name="T22" fmla="+- 0 1127 1127"/>
                            <a:gd name="T23" fmla="*/ 1127 h 680"/>
                            <a:gd name="T24" fmla="+- 0 4380 4380"/>
                            <a:gd name="T25" fmla="*/ T24 w 6260"/>
                            <a:gd name="T26" fmla="+- 0 1127 1127"/>
                            <a:gd name="T27" fmla="*/ 1127 h 680"/>
                            <a:gd name="T28" fmla="+- 0 4380 4380"/>
                            <a:gd name="T29" fmla="*/ T28 w 6260"/>
                            <a:gd name="T30" fmla="+- 0 1447 1127"/>
                            <a:gd name="T31" fmla="*/ 1447 h 680"/>
                            <a:gd name="T32" fmla="+- 0 10640 4380"/>
                            <a:gd name="T33" fmla="*/ T32 w 6260"/>
                            <a:gd name="T34" fmla="+- 0 1447 1127"/>
                            <a:gd name="T35" fmla="*/ 1447 h 680"/>
                            <a:gd name="T36" fmla="+- 0 10640 4380"/>
                            <a:gd name="T37" fmla="*/ T36 w 6260"/>
                            <a:gd name="T38" fmla="+- 0 1127 1127"/>
                            <a:gd name="T39" fmla="*/ 1127 h 6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260" h="680">
                              <a:moveTo>
                                <a:pt x="6260" y="360"/>
                              </a:moveTo>
                              <a:lnTo>
                                <a:pt x="0" y="360"/>
                              </a:lnTo>
                              <a:lnTo>
                                <a:pt x="0" y="680"/>
                              </a:lnTo>
                              <a:lnTo>
                                <a:pt x="6260" y="680"/>
                              </a:lnTo>
                              <a:lnTo>
                                <a:pt x="6260" y="360"/>
                              </a:lnTo>
                              <a:moveTo>
                                <a:pt x="6260" y="0"/>
                              </a:moveTo>
                              <a:lnTo>
                                <a:pt x="0" y="0"/>
                              </a:lnTo>
                              <a:lnTo>
                                <a:pt x="0" y="320"/>
                              </a:lnTo>
                              <a:lnTo>
                                <a:pt x="6260" y="320"/>
                              </a:lnTo>
                              <a:lnTo>
                                <a:pt x="6260" y="0"/>
                              </a:lnTo>
                            </a:path>
                          </a:pathLst>
                        </a:cu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CF3141" id="AutoShape 46" o:spid="_x0000_s1026" style="position:absolute;margin-left:219pt;margin-top:56.35pt;width:313pt;height:34pt;z-index:-25212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60,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" path="m6260,360l,360,,680r6260,l6260,360m6260,l,,,320r6260,l6260,e" fillcolor="#e6e6e6" stroked="f">
                <v:path arrowok="t" o:connecttype="custom" o:connectlocs="3975100,944245;0,944245;0,1147445;3975100,1147445;3975100,944245;3975100,715645;0,715645;0,918845;3975100,918845;3975100,715645" o:connectangles="0,0,0,0,0,0,0,0,0,0"/>
                <w10:wrap anchorx="page"/>
              </v:shape>
            </w:pict>
          </mc:Fallback>
        </mc:AlternateContent>
      </w:r>
      <w:r w:rsidRPr="00E505EE">
        <w:rPr>
          <w:sz w:val="12"/>
          <w:lang w:val="de-AT"/>
        </w:rPr>
        <w:t>-</w:t>
      </w:r>
      <w:r w:rsidR="0055412B">
        <w:rPr>
          <w:sz w:val="12"/>
          <w:lang w:val="de-AT"/>
        </w:rPr>
        <w:t>------------------------------------------------------</w:t>
      </w:r>
    </w:p>
    <w:p w14:paraId="187AA7ED" w14:textId="77777777" w:rsidR="00EC48A9" w:rsidRPr="00E505EE" w:rsidRDefault="007010EB">
      <w:pPr>
        <w:spacing w:before="95"/>
        <w:ind w:left="120"/>
        <w:rPr>
          <w:b/>
          <w:sz w:val="16"/>
          <w:lang w:val="de-AT"/>
        </w:rPr>
      </w:pPr>
      <w:r w:rsidRPr="00E505EE">
        <w:rPr>
          <w:lang w:val="de-AT"/>
        </w:rPr>
        <w:br w:type="column"/>
      </w:r>
      <w:r w:rsidRPr="00E505EE">
        <w:rPr>
          <w:b/>
          <w:w w:val="95"/>
          <w:sz w:val="16"/>
          <w:lang w:val="de-AT"/>
        </w:rPr>
        <w:t>ab</w:t>
      </w:r>
      <w:r w:rsidRPr="00E505EE">
        <w:rPr>
          <w:b/>
          <w:spacing w:val="-21"/>
          <w:w w:val="95"/>
          <w:sz w:val="16"/>
          <w:lang w:val="de-AT"/>
        </w:rPr>
        <w:t xml:space="preserve"> </w:t>
      </w:r>
      <w:r w:rsidRPr="00E505EE">
        <w:rPr>
          <w:b/>
          <w:w w:val="95"/>
          <w:sz w:val="16"/>
          <w:lang w:val="de-AT"/>
        </w:rPr>
        <w:t>hier</w:t>
      </w:r>
      <w:r w:rsidRPr="00E505EE">
        <w:rPr>
          <w:b/>
          <w:spacing w:val="-21"/>
          <w:w w:val="95"/>
          <w:sz w:val="16"/>
          <w:lang w:val="de-AT"/>
        </w:rPr>
        <w:t xml:space="preserve"> </w:t>
      </w:r>
      <w:r w:rsidRPr="00E505EE">
        <w:rPr>
          <w:b/>
          <w:w w:val="95"/>
          <w:sz w:val="16"/>
          <w:lang w:val="de-AT"/>
        </w:rPr>
        <w:t>von</w:t>
      </w:r>
      <w:r w:rsidRPr="00E505EE">
        <w:rPr>
          <w:b/>
          <w:spacing w:val="-21"/>
          <w:w w:val="95"/>
          <w:sz w:val="16"/>
          <w:lang w:val="de-AT"/>
        </w:rPr>
        <w:t xml:space="preserve"> </w:t>
      </w:r>
      <w:r w:rsidRPr="00E505EE">
        <w:rPr>
          <w:b/>
          <w:w w:val="95"/>
          <w:sz w:val="16"/>
          <w:lang w:val="de-AT"/>
        </w:rPr>
        <w:t>den</w:t>
      </w:r>
      <w:r w:rsidRPr="00E505EE">
        <w:rPr>
          <w:b/>
          <w:spacing w:val="-21"/>
          <w:w w:val="95"/>
          <w:sz w:val="16"/>
          <w:lang w:val="de-AT"/>
        </w:rPr>
        <w:t xml:space="preserve"> </w:t>
      </w:r>
      <w:r w:rsidRPr="00E505EE">
        <w:rPr>
          <w:b/>
          <w:w w:val="95"/>
          <w:sz w:val="16"/>
          <w:lang w:val="de-AT"/>
        </w:rPr>
        <w:t>Erziehungsberechtigten</w:t>
      </w:r>
      <w:r w:rsidRPr="00E505EE">
        <w:rPr>
          <w:b/>
          <w:spacing w:val="-21"/>
          <w:w w:val="95"/>
          <w:sz w:val="16"/>
          <w:lang w:val="de-AT"/>
        </w:rPr>
        <w:t xml:space="preserve"> </w:t>
      </w:r>
      <w:r w:rsidRPr="00E505EE">
        <w:rPr>
          <w:b/>
          <w:w w:val="95"/>
          <w:sz w:val="16"/>
          <w:lang w:val="de-AT"/>
        </w:rPr>
        <w:t>auszufüllen!</w:t>
      </w:r>
    </w:p>
    <w:p w14:paraId="3488FEAC" w14:textId="77777777" w:rsidR="00EC48A9" w:rsidRPr="00E505EE" w:rsidRDefault="007010EB">
      <w:pPr>
        <w:pStyle w:val="Textkrper"/>
        <w:spacing w:before="3"/>
        <w:rPr>
          <w:b/>
          <w:sz w:val="10"/>
          <w:lang w:val="de-AT"/>
        </w:rPr>
      </w:pPr>
      <w:r w:rsidRPr="00E505EE">
        <w:rPr>
          <w:lang w:val="de-AT"/>
        </w:rPr>
        <w:br w:type="column"/>
      </w:r>
    </w:p>
    <w:p w14:paraId="069EE295" w14:textId="77777777" w:rsidR="00EC48A9" w:rsidRPr="00E505EE" w:rsidRDefault="007010EB">
      <w:pPr>
        <w:ind w:left="120"/>
        <w:rPr>
          <w:sz w:val="12"/>
          <w:lang w:val="de-AT"/>
        </w:rPr>
      </w:pPr>
      <w:r w:rsidRPr="00E505EE">
        <w:rPr>
          <w:sz w:val="12"/>
          <w:lang w:val="de-AT"/>
        </w:rPr>
        <w:t>-------------------------------------------------------</w:t>
      </w:r>
    </w:p>
    <w:p w14:paraId="1867164B" w14:textId="77777777" w:rsidR="00EC48A9" w:rsidRPr="00E505EE" w:rsidRDefault="00EC48A9">
      <w:pPr>
        <w:rPr>
          <w:sz w:val="12"/>
          <w:lang w:val="de-AT"/>
        </w:rPr>
        <w:sectPr w:rsidR="00EC48A9" w:rsidRPr="00E505EE">
          <w:type w:val="continuous"/>
          <w:pgSz w:w="11900" w:h="16840"/>
          <w:pgMar w:top="560" w:right="540" w:bottom="280" w:left="1520" w:header="720" w:footer="720" w:gutter="0"/>
          <w:cols w:num="3" w:space="720" w:equalWidth="0">
            <w:col w:w="2358" w:space="319"/>
            <w:col w:w="3879" w:space="326"/>
            <w:col w:w="2958"/>
          </w:cols>
        </w:sectPr>
      </w:pPr>
    </w:p>
    <w:p w14:paraId="45CEFC82" w14:textId="1A03C873" w:rsidR="00EC48A9" w:rsidRPr="00E505EE" w:rsidRDefault="008D36BB">
      <w:pPr>
        <w:pStyle w:val="Textkrper"/>
        <w:spacing w:before="9"/>
        <w:rPr>
          <w:sz w:val="8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84128" behindDoc="1" locked="0" layoutInCell="1" allowOverlap="1" wp14:anchorId="4AC6AC46" wp14:editId="2571CE4B">
                <wp:simplePos x="0" y="0"/>
                <wp:positionH relativeFrom="page">
                  <wp:posOffset>5689600</wp:posOffset>
                </wp:positionH>
                <wp:positionV relativeFrom="page">
                  <wp:posOffset>4483100</wp:posOffset>
                </wp:positionV>
                <wp:extent cx="1066800" cy="244475"/>
                <wp:effectExtent l="0" t="0" r="0" b="0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244475"/>
                          <a:chOff x="8960" y="7060"/>
                          <a:chExt cx="1680" cy="385"/>
                        </a:xfrm>
                      </wpg:grpSpPr>
                      <wps:wsp>
                        <wps:cNvPr id="4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960" y="7060"/>
                            <a:ext cx="1680" cy="38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8960" y="7440"/>
                            <a:ext cx="16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89B7237" id="Group 43" o:spid="_x0000_s1026" style="position:absolute;margin-left:448pt;margin-top:353pt;width:84pt;height:19.25pt;z-index:-252132352;mso-position-horizontal-relative:page;mso-position-vertical-relative:page" coordorigin="8960,7060" coordsize="1680,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">
                <v:rect id="Rectangle 45" o:spid="_x0000_s1027" style="position:absolute;left:8960;top:7060;width:168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" fillcolor="#e6e6e6" stroked="f"/>
                <v:line id="Line 44" o:spid="_x0000_s1028" style="position:absolute;visibility:visible;mso-wrap-style:square" from="8960,7440" to="10640,7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" strokeweight=".5pt"/>
                <w10:wrap anchorx="page" anchory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85152" behindDoc="1" locked="0" layoutInCell="1" allowOverlap="1" wp14:anchorId="42CBD8D0" wp14:editId="067694AE">
                <wp:simplePos x="0" y="0"/>
                <wp:positionH relativeFrom="page">
                  <wp:posOffset>4708525</wp:posOffset>
                </wp:positionH>
                <wp:positionV relativeFrom="page">
                  <wp:posOffset>4492625</wp:posOffset>
                </wp:positionV>
                <wp:extent cx="222250" cy="22225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250" cy="222250"/>
                          <a:chOff x="7415" y="7075"/>
                          <a:chExt cx="350" cy="350"/>
                        </a:xfrm>
                      </wpg:grpSpPr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420" y="7080"/>
                            <a:ext cx="340" cy="34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41"/>
                        <wps:cNvSpPr>
                          <a:spLocks/>
                        </wps:cNvSpPr>
                        <wps:spPr bwMode="auto">
                          <a:xfrm>
                            <a:off x="7415" y="7075"/>
                            <a:ext cx="350" cy="350"/>
                          </a:xfrm>
                          <a:custGeom>
                            <a:avLst/>
                            <a:gdLst>
                              <a:gd name="T0" fmla="+- 0 7415 7415"/>
                              <a:gd name="T1" fmla="*/ T0 w 350"/>
                              <a:gd name="T2" fmla="+- 0 7080 7075"/>
                              <a:gd name="T3" fmla="*/ 7080 h 350"/>
                              <a:gd name="T4" fmla="+- 0 7765 7415"/>
                              <a:gd name="T5" fmla="*/ T4 w 350"/>
                              <a:gd name="T6" fmla="+- 0 7080 7075"/>
                              <a:gd name="T7" fmla="*/ 7080 h 350"/>
                              <a:gd name="T8" fmla="+- 0 7420 7415"/>
                              <a:gd name="T9" fmla="*/ T8 w 350"/>
                              <a:gd name="T10" fmla="+- 0 7075 7075"/>
                              <a:gd name="T11" fmla="*/ 7075 h 350"/>
                              <a:gd name="T12" fmla="+- 0 7420 7415"/>
                              <a:gd name="T13" fmla="*/ T12 w 350"/>
                              <a:gd name="T14" fmla="+- 0 7425 7075"/>
                              <a:gd name="T15" fmla="*/ 7425 h 350"/>
                              <a:gd name="T16" fmla="+- 0 7415 7415"/>
                              <a:gd name="T17" fmla="*/ T16 w 350"/>
                              <a:gd name="T18" fmla="+- 0 7420 7075"/>
                              <a:gd name="T19" fmla="*/ 7420 h 350"/>
                              <a:gd name="T20" fmla="+- 0 7765 7415"/>
                              <a:gd name="T21" fmla="*/ T20 w 350"/>
                              <a:gd name="T22" fmla="+- 0 7420 7075"/>
                              <a:gd name="T23" fmla="*/ 7420 h 350"/>
                              <a:gd name="T24" fmla="+- 0 7760 7415"/>
                              <a:gd name="T25" fmla="*/ T24 w 350"/>
                              <a:gd name="T26" fmla="+- 0 7075 7075"/>
                              <a:gd name="T27" fmla="*/ 7075 h 350"/>
                              <a:gd name="T28" fmla="+- 0 7760 7415"/>
                              <a:gd name="T29" fmla="*/ T28 w 350"/>
                              <a:gd name="T30" fmla="+- 0 7425 7075"/>
                              <a:gd name="T31" fmla="*/ 7425 h 3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50" h="350">
                                <a:moveTo>
                                  <a:pt x="0" y="5"/>
                                </a:moveTo>
                                <a:lnTo>
                                  <a:pt x="35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350"/>
                                </a:lnTo>
                                <a:moveTo>
                                  <a:pt x="0" y="345"/>
                                </a:moveTo>
                                <a:lnTo>
                                  <a:pt x="350" y="345"/>
                                </a:lnTo>
                                <a:moveTo>
                                  <a:pt x="345" y="0"/>
                                </a:moveTo>
                                <a:lnTo>
                                  <a:pt x="345" y="35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2425070" id="Group 40" o:spid="_x0000_s1026" style="position:absolute;margin-left:370.75pt;margin-top:353.75pt;width:17.5pt;height:17.5pt;z-index:-252131328;mso-position-horizontal-relative:page;mso-position-vertical-relative:page" coordorigin="7415,7075" coordsize="350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">
                <v:rect id="Rectangle 42" o:spid="_x0000_s1027" style="position:absolute;left:7420;top:7080;width:340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" fillcolor="#e6e6e6" stroked="f"/>
                <v:shape id="AutoShape 41" o:spid="_x0000_s1028" style="position:absolute;left:7415;top:7075;width:350;height:350;visibility:visible;mso-wrap-style:square;v-text-anchor:top" coordsize="350,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" path="m,5r350,m5,r,350m,345r350,m345,r,350e" filled="f" strokeweight=".5pt">
                  <v:path arrowok="t" o:connecttype="custom" o:connectlocs="0,7080;350,7080;5,7075;5,7425;0,7420;350,7420;345,7075;345,7425" o:connectangles="0,0,0,0,0,0,0,0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2280"/>
        <w:gridCol w:w="4767"/>
      </w:tblGrid>
      <w:tr w:rsidR="00EC48A9" w:rsidRPr="00E505EE" w14:paraId="672FAD02" w14:textId="77777777">
        <w:trPr>
          <w:trHeight w:val="800"/>
        </w:trPr>
        <w:tc>
          <w:tcPr>
            <w:tcW w:w="9027" w:type="dxa"/>
            <w:gridSpan w:val="3"/>
            <w:tcBorders>
              <w:top w:val="nil"/>
              <w:bottom w:val="nil"/>
            </w:tcBorders>
          </w:tcPr>
          <w:p w14:paraId="30B9E916" w14:textId="77777777" w:rsidR="00EC48A9" w:rsidRPr="00E505EE" w:rsidRDefault="007010EB">
            <w:pPr>
              <w:pStyle w:val="TableParagraph"/>
              <w:spacing w:before="150"/>
              <w:ind w:left="60" w:right="5283"/>
              <w:rPr>
                <w:lang w:val="de-AT"/>
              </w:rPr>
            </w:pPr>
            <w:r w:rsidRPr="00E505EE">
              <w:rPr>
                <w:lang w:val="de-AT"/>
              </w:rPr>
              <w:t>Name des/der Erziehungsberechtigten</w:t>
            </w:r>
          </w:p>
        </w:tc>
      </w:tr>
      <w:tr w:rsidR="00EC48A9" w:rsidRPr="00E505EE" w14:paraId="2F8C6EA1" w14:textId="77777777">
        <w:trPr>
          <w:trHeight w:val="795"/>
        </w:trPr>
        <w:tc>
          <w:tcPr>
            <w:tcW w:w="9027" w:type="dxa"/>
            <w:gridSpan w:val="3"/>
            <w:tcBorders>
              <w:top w:val="nil"/>
              <w:bottom w:val="nil"/>
            </w:tcBorders>
          </w:tcPr>
          <w:p w14:paraId="2B0D1286" w14:textId="77777777" w:rsidR="00EC48A9" w:rsidRPr="00E505EE" w:rsidRDefault="007010EB">
            <w:pPr>
              <w:pStyle w:val="TableParagraph"/>
              <w:spacing w:before="150"/>
              <w:ind w:left="60" w:right="5283"/>
              <w:rPr>
                <w:lang w:val="de-AT"/>
              </w:rPr>
            </w:pPr>
            <w:r w:rsidRPr="00E505EE">
              <w:rPr>
                <w:lang w:val="de-AT"/>
              </w:rPr>
              <w:t>Hauptwohnsitz des/der Erziehungsberechtigten</w:t>
            </w:r>
          </w:p>
        </w:tc>
      </w:tr>
      <w:tr w:rsidR="00EC48A9" w:rsidRPr="00E505EE" w14:paraId="6059236E" w14:textId="77777777">
        <w:trPr>
          <w:trHeight w:val="390"/>
        </w:trPr>
        <w:tc>
          <w:tcPr>
            <w:tcW w:w="4260" w:type="dxa"/>
            <w:gridSpan w:val="2"/>
            <w:tcBorders>
              <w:top w:val="nil"/>
              <w:right w:val="nil"/>
            </w:tcBorders>
          </w:tcPr>
          <w:p w14:paraId="397CE90F" w14:textId="77777777" w:rsidR="00EC48A9" w:rsidRPr="00E505EE" w:rsidRDefault="007010EB">
            <w:pPr>
              <w:pStyle w:val="TableParagraph"/>
              <w:spacing w:before="72"/>
              <w:ind w:left="60"/>
              <w:rPr>
                <w:lang w:val="de-AT"/>
              </w:rPr>
            </w:pPr>
            <w:r w:rsidRPr="00E505EE">
              <w:rPr>
                <w:lang w:val="de-AT"/>
              </w:rPr>
              <w:t>Telefonnummern (tagsüber erreichbar):</w:t>
            </w:r>
          </w:p>
        </w:tc>
        <w:tc>
          <w:tcPr>
            <w:tcW w:w="4767" w:type="dxa"/>
            <w:tcBorders>
              <w:left w:val="nil"/>
            </w:tcBorders>
            <w:shd w:val="clear" w:color="auto" w:fill="E6E6E6"/>
          </w:tcPr>
          <w:p w14:paraId="0805C4BC" w14:textId="77777777" w:rsidR="00EC48A9" w:rsidRPr="00E505EE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</w:tr>
      <w:tr w:rsidR="00EC48A9" w:rsidRPr="00E505EE" w14:paraId="14DCC8D9" w14:textId="77777777">
        <w:trPr>
          <w:trHeight w:val="390"/>
        </w:trPr>
        <w:tc>
          <w:tcPr>
            <w:tcW w:w="1980" w:type="dxa"/>
            <w:tcBorders>
              <w:right w:val="nil"/>
            </w:tcBorders>
          </w:tcPr>
          <w:p w14:paraId="56B12992" w14:textId="77777777" w:rsidR="00EC48A9" w:rsidRPr="00E505EE" w:rsidRDefault="007010EB">
            <w:pPr>
              <w:pStyle w:val="TableParagraph"/>
              <w:spacing w:before="72"/>
              <w:ind w:left="60"/>
              <w:rPr>
                <w:lang w:val="de-AT"/>
              </w:rPr>
            </w:pPr>
            <w:r w:rsidRPr="00E505EE">
              <w:rPr>
                <w:lang w:val="de-AT"/>
              </w:rPr>
              <w:t>E-Mailadresse:</w:t>
            </w:r>
          </w:p>
        </w:tc>
        <w:tc>
          <w:tcPr>
            <w:tcW w:w="7047" w:type="dxa"/>
            <w:gridSpan w:val="2"/>
            <w:tcBorders>
              <w:left w:val="nil"/>
            </w:tcBorders>
            <w:shd w:val="clear" w:color="auto" w:fill="E6E6E6"/>
          </w:tcPr>
          <w:p w14:paraId="6594B47B" w14:textId="77777777" w:rsidR="00EC48A9" w:rsidRPr="00E505EE" w:rsidRDefault="00EC48A9">
            <w:pPr>
              <w:pStyle w:val="TableParagraph"/>
              <w:rPr>
                <w:rFonts w:ascii="Times New Roman"/>
                <w:sz w:val="18"/>
                <w:lang w:val="de-AT"/>
              </w:rPr>
            </w:pPr>
          </w:p>
        </w:tc>
      </w:tr>
    </w:tbl>
    <w:p w14:paraId="7511F177" w14:textId="77777777" w:rsidR="00EC48A9" w:rsidRPr="00E505EE" w:rsidRDefault="00EC48A9">
      <w:pPr>
        <w:pStyle w:val="Textkrper"/>
        <w:spacing w:before="10"/>
        <w:rPr>
          <w:sz w:val="10"/>
          <w:lang w:val="de-AT"/>
        </w:rPr>
      </w:pPr>
    </w:p>
    <w:p w14:paraId="4C694AC1" w14:textId="77777777" w:rsidR="00EC48A9" w:rsidRPr="00E505EE" w:rsidRDefault="007010EB">
      <w:pPr>
        <w:spacing w:before="93"/>
        <w:ind w:left="180"/>
        <w:rPr>
          <w:b/>
          <w:lang w:val="de-AT"/>
        </w:rPr>
      </w:pPr>
      <w:r w:rsidRPr="00E505EE">
        <w:rPr>
          <w:b/>
          <w:lang w:val="de-AT"/>
        </w:rPr>
        <w:t>Mein Kind soll im kommenden Schuljahr folgende Schule besuchen:</w:t>
      </w:r>
    </w:p>
    <w:p w14:paraId="7E65B6EF" w14:textId="61874C39" w:rsidR="00EC48A9" w:rsidRPr="00E505EE" w:rsidRDefault="008D36BB">
      <w:pPr>
        <w:pStyle w:val="Textkrper"/>
        <w:rPr>
          <w:b/>
          <w:sz w:val="10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2149862C" wp14:editId="3ED3E1B9">
                <wp:simplePos x="0" y="0"/>
                <wp:positionH relativeFrom="page">
                  <wp:posOffset>1038225</wp:posOffset>
                </wp:positionH>
                <wp:positionV relativeFrom="paragraph">
                  <wp:posOffset>100965</wp:posOffset>
                </wp:positionV>
                <wp:extent cx="5772150" cy="285750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2150" cy="285750"/>
                          <a:chOff x="1635" y="159"/>
                          <a:chExt cx="9090" cy="450"/>
                        </a:xfrm>
                      </wpg:grpSpPr>
                      <wps:wsp>
                        <wps:cNvPr id="33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4780" y="204"/>
                            <a:ext cx="5860" cy="360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4780" y="564"/>
                            <a:ext cx="58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635" y="164"/>
                            <a:ext cx="909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640" y="159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635" y="604"/>
                            <a:ext cx="909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0720" y="159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645" y="169"/>
                            <a:ext cx="3135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62410" w14:textId="77777777" w:rsidR="00EC48A9" w:rsidRDefault="007010EB">
                              <w:pPr>
                                <w:spacing w:before="92"/>
                                <w:ind w:left="55"/>
                              </w:pPr>
                              <w:r>
                                <w:t>Name und Anschrift der Schule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149862C" id="Group 32" o:spid="_x0000_s1035" style="position:absolute;margin-left:81.75pt;margin-top:7.95pt;width:454.5pt;height:22.5pt;z-index:-251643904;mso-wrap-distance-left:0;mso-wrap-distance-right:0;mso-position-horizontal-relative:page" coordorigin="1635,159" coordsize="909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">
                <v:rect id="Rectangle 39" o:spid="_x0000_s1036" style="position:absolute;left:4780;top:204;width:58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" fillcolor="#e6e6e6" stroked="f"/>
                <v:line id="Line 38" o:spid="_x0000_s1037" style="position:absolute;visibility:visible;mso-wrap-style:square" from="4780,564" to="10640,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" strokeweight=".5pt">
                  <v:stroke dashstyle="1 1"/>
                </v:line>
                <v:line id="Line 37" o:spid="_x0000_s1038" style="position:absolute;visibility:visible;mso-wrap-style:square" from="1635,164" to="10725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" strokeweight=".5pt"/>
                <v:line id="Line 36" o:spid="_x0000_s1039" style="position:absolute;visibility:visible;mso-wrap-style:square" from="1640,159" to="1640,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" strokeweight=".5pt"/>
                <v:line id="Line 35" o:spid="_x0000_s1040" style="position:absolute;visibility:visible;mso-wrap-style:square" from="1635,604" to="10725,6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" strokeweight=".5pt"/>
                <v:line id="Line 34" o:spid="_x0000_s1041" style="position:absolute;visibility:visible;mso-wrap-style:square" from="10720,159" to="10720,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" strokeweight=".5pt"/>
                <v:shape id="Text Box 33" o:spid="_x0000_s1042" type="#_x0000_t202" style="position:absolute;left:1645;top:169;width:3135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09062410" w14:textId="77777777" w:rsidR="00EC48A9" w:rsidRDefault="007010EB">
                        <w:pPr>
                          <w:spacing w:before="92"/>
                          <w:ind w:left="55"/>
                        </w:pPr>
                        <w:r>
                          <w:t>Name und Anschrift der Schule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F27F373" w14:textId="520CE531" w:rsidR="00EC48A9" w:rsidRPr="00E505EE" w:rsidRDefault="007C67C0">
      <w:pPr>
        <w:pStyle w:val="Textkrper"/>
        <w:spacing w:before="119"/>
        <w:ind w:left="180"/>
        <w:rPr>
          <w:lang w:val="de-AT"/>
        </w:rPr>
      </w:pPr>
      <w:r w:rsidRPr="00E505EE">
        <w:rPr>
          <w:lang w:val="de-AT"/>
        </w:rPr>
        <w:t>Besucht ein Bruder/eine Schwester des Kindes diese Schule auch im nächsten Schuljahr?</w:t>
      </w:r>
    </w:p>
    <w:p w14:paraId="5AB349BC" w14:textId="77F20687" w:rsidR="00EC48A9" w:rsidRPr="00E505EE" w:rsidRDefault="008D36BB">
      <w:pPr>
        <w:pStyle w:val="berschrift1"/>
        <w:tabs>
          <w:tab w:val="left" w:pos="1599"/>
          <w:tab w:val="left" w:pos="6619"/>
        </w:tabs>
        <w:ind w:left="560"/>
        <w:rPr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CACFAF6" wp14:editId="125592EB">
                <wp:simplePos x="0" y="0"/>
                <wp:positionH relativeFrom="page">
                  <wp:posOffset>1101725</wp:posOffset>
                </wp:positionH>
                <wp:positionV relativeFrom="paragraph">
                  <wp:posOffset>29845</wp:posOffset>
                </wp:positionV>
                <wp:extent cx="171450" cy="17145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1735" y="47"/>
                          <a:chExt cx="270" cy="270"/>
                        </a:xfrm>
                      </wpg:grpSpPr>
                      <wps:wsp>
                        <wps:cNvPr id="3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740" y="5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0"/>
                        <wps:cNvSpPr>
                          <a:spLocks/>
                        </wps:cNvSpPr>
                        <wps:spPr bwMode="auto">
                          <a:xfrm>
                            <a:off x="1735" y="46"/>
                            <a:ext cx="270" cy="270"/>
                          </a:xfrm>
                          <a:custGeom>
                            <a:avLst/>
                            <a:gdLst>
                              <a:gd name="T0" fmla="+- 0 1735 1735"/>
                              <a:gd name="T1" fmla="*/ T0 w 270"/>
                              <a:gd name="T2" fmla="+- 0 52 47"/>
                              <a:gd name="T3" fmla="*/ 52 h 270"/>
                              <a:gd name="T4" fmla="+- 0 2005 1735"/>
                              <a:gd name="T5" fmla="*/ T4 w 270"/>
                              <a:gd name="T6" fmla="+- 0 52 47"/>
                              <a:gd name="T7" fmla="*/ 52 h 270"/>
                              <a:gd name="T8" fmla="+- 0 1740 1735"/>
                              <a:gd name="T9" fmla="*/ T8 w 270"/>
                              <a:gd name="T10" fmla="+- 0 47 47"/>
                              <a:gd name="T11" fmla="*/ 47 h 270"/>
                              <a:gd name="T12" fmla="+- 0 1740 1735"/>
                              <a:gd name="T13" fmla="*/ T12 w 270"/>
                              <a:gd name="T14" fmla="+- 0 317 47"/>
                              <a:gd name="T15" fmla="*/ 317 h 270"/>
                              <a:gd name="T16" fmla="+- 0 1735 1735"/>
                              <a:gd name="T17" fmla="*/ T16 w 270"/>
                              <a:gd name="T18" fmla="+- 0 312 47"/>
                              <a:gd name="T19" fmla="*/ 312 h 270"/>
                              <a:gd name="T20" fmla="+- 0 2005 1735"/>
                              <a:gd name="T21" fmla="*/ T20 w 270"/>
                              <a:gd name="T22" fmla="+- 0 312 47"/>
                              <a:gd name="T23" fmla="*/ 312 h 270"/>
                              <a:gd name="T24" fmla="+- 0 2000 1735"/>
                              <a:gd name="T25" fmla="*/ T24 w 270"/>
                              <a:gd name="T26" fmla="+- 0 47 47"/>
                              <a:gd name="T27" fmla="*/ 47 h 270"/>
                              <a:gd name="T28" fmla="+- 0 2000 1735"/>
                              <a:gd name="T29" fmla="*/ T28 w 270"/>
                              <a:gd name="T30" fmla="+- 0 317 47"/>
                              <a:gd name="T31" fmla="*/ 31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4140DAB" id="Group 29" o:spid="_x0000_s1026" style="position:absolute;margin-left:86.75pt;margin-top:2.35pt;width:13.5pt;height:13.5pt;z-index:251678720;mso-position-horizontal-relative:page" coordorigin="1735,4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">
                <v:rect id="Rectangle 31" o:spid="_x0000_s1027" style="position:absolute;left:1740;top:5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" fillcolor="#ececec" stroked="f"/>
                <v:shape id="AutoShape 30" o:spid="_x0000_s1028" style="position:absolute;left:1735;top:4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" path="m,5r270,m5,r,270m,265r270,m265,r,270e" filled="f" strokeweight=".5pt">
                  <v:path arrowok="t" o:connecttype="custom" o:connectlocs="0,52;270,52;5,47;5,317;0,312;270,312;265,47;265,31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90272" behindDoc="1" locked="0" layoutInCell="1" allowOverlap="1" wp14:anchorId="332472F4" wp14:editId="7F20E3BC">
                <wp:simplePos x="0" y="0"/>
                <wp:positionH relativeFrom="page">
                  <wp:posOffset>1749425</wp:posOffset>
                </wp:positionH>
                <wp:positionV relativeFrom="paragraph">
                  <wp:posOffset>29845</wp:posOffset>
                </wp:positionV>
                <wp:extent cx="171450" cy="17145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2755" y="47"/>
                          <a:chExt cx="270" cy="270"/>
                        </a:xfrm>
                      </wpg:grpSpPr>
                      <wps:wsp>
                        <wps:cNvPr id="2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760" y="5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7"/>
                        <wps:cNvSpPr>
                          <a:spLocks/>
                        </wps:cNvSpPr>
                        <wps:spPr bwMode="auto">
                          <a:xfrm>
                            <a:off x="2755" y="46"/>
                            <a:ext cx="270" cy="270"/>
                          </a:xfrm>
                          <a:custGeom>
                            <a:avLst/>
                            <a:gdLst>
                              <a:gd name="T0" fmla="+- 0 2755 2755"/>
                              <a:gd name="T1" fmla="*/ T0 w 270"/>
                              <a:gd name="T2" fmla="+- 0 52 47"/>
                              <a:gd name="T3" fmla="*/ 52 h 270"/>
                              <a:gd name="T4" fmla="+- 0 3025 2755"/>
                              <a:gd name="T5" fmla="*/ T4 w 270"/>
                              <a:gd name="T6" fmla="+- 0 52 47"/>
                              <a:gd name="T7" fmla="*/ 52 h 270"/>
                              <a:gd name="T8" fmla="+- 0 2760 2755"/>
                              <a:gd name="T9" fmla="*/ T8 w 270"/>
                              <a:gd name="T10" fmla="+- 0 47 47"/>
                              <a:gd name="T11" fmla="*/ 47 h 270"/>
                              <a:gd name="T12" fmla="+- 0 2760 2755"/>
                              <a:gd name="T13" fmla="*/ T12 w 270"/>
                              <a:gd name="T14" fmla="+- 0 317 47"/>
                              <a:gd name="T15" fmla="*/ 317 h 270"/>
                              <a:gd name="T16" fmla="+- 0 2755 2755"/>
                              <a:gd name="T17" fmla="*/ T16 w 270"/>
                              <a:gd name="T18" fmla="+- 0 312 47"/>
                              <a:gd name="T19" fmla="*/ 312 h 270"/>
                              <a:gd name="T20" fmla="+- 0 3025 2755"/>
                              <a:gd name="T21" fmla="*/ T20 w 270"/>
                              <a:gd name="T22" fmla="+- 0 312 47"/>
                              <a:gd name="T23" fmla="*/ 312 h 270"/>
                              <a:gd name="T24" fmla="+- 0 3020 2755"/>
                              <a:gd name="T25" fmla="*/ T24 w 270"/>
                              <a:gd name="T26" fmla="+- 0 47 47"/>
                              <a:gd name="T27" fmla="*/ 47 h 270"/>
                              <a:gd name="T28" fmla="+- 0 3020 2755"/>
                              <a:gd name="T29" fmla="*/ T28 w 270"/>
                              <a:gd name="T30" fmla="+- 0 317 47"/>
                              <a:gd name="T31" fmla="*/ 31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828C05A" id="Group 26" o:spid="_x0000_s1026" style="position:absolute;margin-left:137.75pt;margin-top:2.35pt;width:13.5pt;height:13.5pt;z-index:-252126208;mso-position-horizontal-relative:page" coordorigin="2755,4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">
                <v:rect id="Rectangle 28" o:spid="_x0000_s1027" style="position:absolute;left:2760;top:5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" fillcolor="#ececec" stroked="f"/>
                <v:shape id="AutoShape 27" o:spid="_x0000_s1028" style="position:absolute;left:2755;top:4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" path="m,5r270,m5,r,270m,265r270,m265,r,270e" filled="f" strokeweight=".5pt">
                  <v:path arrowok="t" o:connecttype="custom" o:connectlocs="0,52;270,52;5,47;5,317;0,312;270,312;265,47;265,31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91296" behindDoc="1" locked="0" layoutInCell="1" allowOverlap="1" wp14:anchorId="185ACE57" wp14:editId="1C0B85FC">
                <wp:simplePos x="0" y="0"/>
                <wp:positionH relativeFrom="page">
                  <wp:posOffset>2705100</wp:posOffset>
                </wp:positionH>
                <wp:positionV relativeFrom="paragraph">
                  <wp:posOffset>33020</wp:posOffset>
                </wp:positionV>
                <wp:extent cx="2400300" cy="16827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168275"/>
                          <a:chOff x="4260" y="52"/>
                          <a:chExt cx="3780" cy="265"/>
                        </a:xfrm>
                      </wpg:grpSpPr>
                      <wps:wsp>
                        <wps:cNvPr id="24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260" y="51"/>
                            <a:ext cx="378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260" y="312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C4EBF0D" id="Group 23" o:spid="_x0000_s1026" style="position:absolute;margin-left:213pt;margin-top:2.6pt;width:189pt;height:13.25pt;z-index:-252125184;mso-position-horizontal-relative:page" coordorigin="4260,52" coordsize="3780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">
                <v:rect id="Rectangle 25" o:spid="_x0000_s1027" style="position:absolute;left:4260;top:51;width:378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" fillcolor="#ececec" stroked="f"/>
                <v:line id="Line 24" o:spid="_x0000_s1028" style="position:absolute;visibility:visible;mso-wrap-style:square" from="4260,312" to="8040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EA+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UMRvD/Jf4AOXsCAAD//wMAUEsBAi0AFAAGAAgAAAAhANvh9svuAAAAhQEAABMAAAAAAAAAAAAA&#10;AAAAAAAAAFtDb250ZW50X1R5cGVzXS54bWxQSwECLQAUAAYACAAAACEAWvQsW78AAAAVAQAACwAA&#10;AAAAAAAAAAAAAAAfAQAAX3JlbHMvLnJlbHNQSwECLQAUAAYACAAAACEAUJhAPsMAAADbAAAADwAA&#10;AAAAAAAAAAAAAAAHAgAAZHJzL2Rvd25yZXYueG1sUEsFBgAAAAADAAMAtwAAAPcCAAAAAA==&#10;" strokeweight=".5pt"/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EAA8EF5" wp14:editId="42522337">
                <wp:simplePos x="0" y="0"/>
                <wp:positionH relativeFrom="page">
                  <wp:posOffset>5753100</wp:posOffset>
                </wp:positionH>
                <wp:positionV relativeFrom="paragraph">
                  <wp:posOffset>33020</wp:posOffset>
                </wp:positionV>
                <wp:extent cx="990600" cy="16827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0" cy="168275"/>
                          <a:chOff x="9060" y="52"/>
                          <a:chExt cx="1560" cy="265"/>
                        </a:xfrm>
                      </wpg:grpSpPr>
                      <wps:wsp>
                        <wps:cNvPr id="2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9060" y="51"/>
                            <a:ext cx="15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9060" y="312"/>
                            <a:ext cx="15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26CF50C" id="Group 20" o:spid="_x0000_s1026" style="position:absolute;margin-left:453pt;margin-top:2.6pt;width:78pt;height:13.25pt;z-index:251681792;mso-position-horizontal-relative:page" coordorigin="9060,52" coordsize="1560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">
                <v:rect id="Rectangle 22" o:spid="_x0000_s1027" style="position:absolute;left:9060;top:51;width:15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" fillcolor="#ececec" stroked="f"/>
                <v:line id="Line 21" o:spid="_x0000_s1028" style="position:absolute;visibility:visible;mso-wrap-style:square" from="9060,312" to="10620,3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" strokeweight=".5pt"/>
                <w10:wrap anchorx="page"/>
              </v:group>
            </w:pict>
          </mc:Fallback>
        </mc:AlternateContent>
      </w:r>
      <w:r w:rsidRPr="00E505EE">
        <w:rPr>
          <w:lang w:val="de-AT"/>
        </w:rPr>
        <w:t>nein</w:t>
      </w:r>
      <w:r w:rsidRPr="00E505EE">
        <w:rPr>
          <w:lang w:val="de-AT"/>
        </w:rPr>
        <w:tab/>
        <w:t>ja</w:t>
      </w:r>
      <w:r w:rsidRPr="00E505EE">
        <w:rPr>
          <w:spacing w:val="-3"/>
          <w:lang w:val="de-AT"/>
        </w:rPr>
        <w:t xml:space="preserve"> </w:t>
      </w:r>
      <w:r w:rsidRPr="00E505EE">
        <w:rPr>
          <w:lang w:val="de-AT"/>
        </w:rPr>
        <w:t>/</w:t>
      </w:r>
      <w:r w:rsidRPr="00E505EE">
        <w:rPr>
          <w:spacing w:val="-2"/>
          <w:lang w:val="de-AT"/>
        </w:rPr>
        <w:t xml:space="preserve"> </w:t>
      </w:r>
      <w:r w:rsidRPr="00E505EE">
        <w:rPr>
          <w:lang w:val="de-AT"/>
        </w:rPr>
        <w:t>Name:</w:t>
      </w:r>
      <w:r w:rsidRPr="00E505EE">
        <w:rPr>
          <w:lang w:val="de-AT"/>
        </w:rPr>
        <w:tab/>
        <w:t>Klasse:</w:t>
      </w:r>
    </w:p>
    <w:p w14:paraId="2B208BA9" w14:textId="77777777" w:rsidR="00EC48A9" w:rsidRPr="00E505EE" w:rsidRDefault="00EC48A9">
      <w:pPr>
        <w:pStyle w:val="Textkrper"/>
        <w:spacing w:before="6"/>
        <w:rPr>
          <w:sz w:val="12"/>
          <w:lang w:val="de-AT"/>
        </w:rPr>
      </w:pPr>
    </w:p>
    <w:p w14:paraId="1A9AAE7C" w14:textId="77777777" w:rsidR="00EC48A9" w:rsidRPr="00E505EE" w:rsidRDefault="007010EB">
      <w:pPr>
        <w:pStyle w:val="Textkrper"/>
        <w:spacing w:before="94"/>
        <w:ind w:left="180"/>
        <w:rPr>
          <w:lang w:val="de-AT"/>
        </w:rPr>
      </w:pPr>
      <w:r w:rsidRPr="00E505EE">
        <w:rPr>
          <w:lang w:val="de-AT"/>
        </w:rPr>
        <w:t>Ich möchte, dass mein Kind in eine ganztägige Betreuungsform aufgenommen wird</w:t>
      </w:r>
    </w:p>
    <w:p w14:paraId="3B248797" w14:textId="74EA37B6" w:rsidR="00EC48A9" w:rsidRPr="00E505EE" w:rsidRDefault="008D36BB">
      <w:pPr>
        <w:pStyle w:val="berschrift1"/>
        <w:tabs>
          <w:tab w:val="left" w:pos="1559"/>
          <w:tab w:val="left" w:pos="2919"/>
          <w:tab w:val="left" w:pos="6579"/>
        </w:tabs>
        <w:spacing w:before="79"/>
        <w:rPr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03B456A" wp14:editId="657281CB">
                <wp:simplePos x="0" y="0"/>
                <wp:positionH relativeFrom="page">
                  <wp:posOffset>1101725</wp:posOffset>
                </wp:positionH>
                <wp:positionV relativeFrom="paragraph">
                  <wp:posOffset>42545</wp:posOffset>
                </wp:positionV>
                <wp:extent cx="171450" cy="17145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1735" y="67"/>
                          <a:chExt cx="270" cy="270"/>
                        </a:xfrm>
                      </wpg:grpSpPr>
                      <wps:wsp>
                        <wps:cNvPr id="1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740" y="7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8"/>
                        <wps:cNvSpPr>
                          <a:spLocks/>
                        </wps:cNvSpPr>
                        <wps:spPr bwMode="auto">
                          <a:xfrm>
                            <a:off x="1735" y="66"/>
                            <a:ext cx="270" cy="270"/>
                          </a:xfrm>
                          <a:custGeom>
                            <a:avLst/>
                            <a:gdLst>
                              <a:gd name="T0" fmla="+- 0 1735 1735"/>
                              <a:gd name="T1" fmla="*/ T0 w 270"/>
                              <a:gd name="T2" fmla="+- 0 72 67"/>
                              <a:gd name="T3" fmla="*/ 72 h 270"/>
                              <a:gd name="T4" fmla="+- 0 2005 1735"/>
                              <a:gd name="T5" fmla="*/ T4 w 270"/>
                              <a:gd name="T6" fmla="+- 0 72 67"/>
                              <a:gd name="T7" fmla="*/ 72 h 270"/>
                              <a:gd name="T8" fmla="+- 0 1740 1735"/>
                              <a:gd name="T9" fmla="*/ T8 w 270"/>
                              <a:gd name="T10" fmla="+- 0 67 67"/>
                              <a:gd name="T11" fmla="*/ 67 h 270"/>
                              <a:gd name="T12" fmla="+- 0 1740 1735"/>
                              <a:gd name="T13" fmla="*/ T12 w 270"/>
                              <a:gd name="T14" fmla="+- 0 337 67"/>
                              <a:gd name="T15" fmla="*/ 337 h 270"/>
                              <a:gd name="T16" fmla="+- 0 1735 1735"/>
                              <a:gd name="T17" fmla="*/ T16 w 270"/>
                              <a:gd name="T18" fmla="+- 0 332 67"/>
                              <a:gd name="T19" fmla="*/ 332 h 270"/>
                              <a:gd name="T20" fmla="+- 0 2005 1735"/>
                              <a:gd name="T21" fmla="*/ T20 w 270"/>
                              <a:gd name="T22" fmla="+- 0 332 67"/>
                              <a:gd name="T23" fmla="*/ 332 h 270"/>
                              <a:gd name="T24" fmla="+- 0 2000 1735"/>
                              <a:gd name="T25" fmla="*/ T24 w 270"/>
                              <a:gd name="T26" fmla="+- 0 67 67"/>
                              <a:gd name="T27" fmla="*/ 67 h 270"/>
                              <a:gd name="T28" fmla="+- 0 2000 1735"/>
                              <a:gd name="T29" fmla="*/ T28 w 270"/>
                              <a:gd name="T30" fmla="+- 0 337 67"/>
                              <a:gd name="T31" fmla="*/ 33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F571125" id="Group 17" o:spid="_x0000_s1026" style="position:absolute;margin-left:86.75pt;margin-top:3.35pt;width:13.5pt;height:13.5pt;z-index:251682816;mso-position-horizontal-relative:page" coordorigin="1735,6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">
                <v:rect id="Rectangle 19" o:spid="_x0000_s1027" style="position:absolute;left:1740;top:7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" fillcolor="#ececec" stroked="f"/>
                <v:shape id="AutoShape 18" o:spid="_x0000_s1028" style="position:absolute;left:1735;top:6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" path="m,5r270,m5,r,270m,265r270,m265,r,270e" filled="f" strokeweight=".5pt">
                  <v:path arrowok="t" o:connecttype="custom" o:connectlocs="0,72;270,72;5,67;5,337;0,332;270,332;265,67;265,33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94368" behindDoc="1" locked="0" layoutInCell="1" allowOverlap="1" wp14:anchorId="1CE2C974" wp14:editId="48B52706">
                <wp:simplePos x="0" y="0"/>
                <wp:positionH relativeFrom="page">
                  <wp:posOffset>1749425</wp:posOffset>
                </wp:positionH>
                <wp:positionV relativeFrom="paragraph">
                  <wp:posOffset>42545</wp:posOffset>
                </wp:positionV>
                <wp:extent cx="171450" cy="17145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2755" y="67"/>
                          <a:chExt cx="270" cy="270"/>
                        </a:xfrm>
                      </wpg:grpSpPr>
                      <wps:wsp>
                        <wps:cNvPr id="15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2760" y="7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5"/>
                        <wps:cNvSpPr>
                          <a:spLocks/>
                        </wps:cNvSpPr>
                        <wps:spPr bwMode="auto">
                          <a:xfrm>
                            <a:off x="2755" y="66"/>
                            <a:ext cx="270" cy="270"/>
                          </a:xfrm>
                          <a:custGeom>
                            <a:avLst/>
                            <a:gdLst>
                              <a:gd name="T0" fmla="+- 0 2755 2755"/>
                              <a:gd name="T1" fmla="*/ T0 w 270"/>
                              <a:gd name="T2" fmla="+- 0 72 67"/>
                              <a:gd name="T3" fmla="*/ 72 h 270"/>
                              <a:gd name="T4" fmla="+- 0 3025 2755"/>
                              <a:gd name="T5" fmla="*/ T4 w 270"/>
                              <a:gd name="T6" fmla="+- 0 72 67"/>
                              <a:gd name="T7" fmla="*/ 72 h 270"/>
                              <a:gd name="T8" fmla="+- 0 2760 2755"/>
                              <a:gd name="T9" fmla="*/ T8 w 270"/>
                              <a:gd name="T10" fmla="+- 0 67 67"/>
                              <a:gd name="T11" fmla="*/ 67 h 270"/>
                              <a:gd name="T12" fmla="+- 0 2760 2755"/>
                              <a:gd name="T13" fmla="*/ T12 w 270"/>
                              <a:gd name="T14" fmla="+- 0 337 67"/>
                              <a:gd name="T15" fmla="*/ 337 h 270"/>
                              <a:gd name="T16" fmla="+- 0 2755 2755"/>
                              <a:gd name="T17" fmla="*/ T16 w 270"/>
                              <a:gd name="T18" fmla="+- 0 332 67"/>
                              <a:gd name="T19" fmla="*/ 332 h 270"/>
                              <a:gd name="T20" fmla="+- 0 3025 2755"/>
                              <a:gd name="T21" fmla="*/ T20 w 270"/>
                              <a:gd name="T22" fmla="+- 0 332 67"/>
                              <a:gd name="T23" fmla="*/ 332 h 270"/>
                              <a:gd name="T24" fmla="+- 0 3020 2755"/>
                              <a:gd name="T25" fmla="*/ T24 w 270"/>
                              <a:gd name="T26" fmla="+- 0 67 67"/>
                              <a:gd name="T27" fmla="*/ 67 h 270"/>
                              <a:gd name="T28" fmla="+- 0 3020 2755"/>
                              <a:gd name="T29" fmla="*/ T28 w 270"/>
                              <a:gd name="T30" fmla="+- 0 337 67"/>
                              <a:gd name="T31" fmla="*/ 33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39DD58B" id="Group 14" o:spid="_x0000_s1026" style="position:absolute;margin-left:137.75pt;margin-top:3.35pt;width:13.5pt;height:13.5pt;z-index:-252122112;mso-position-horizontal-relative:page" coordorigin="2755,6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">
                <v:rect id="Rectangle 16" o:spid="_x0000_s1027" style="position:absolute;left:2760;top:7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" fillcolor="#ececec" stroked="f"/>
                <v:shape id="AutoShape 15" o:spid="_x0000_s1028" style="position:absolute;left:2755;top:6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" path="m,5r270,m5,r,270m,265r270,m265,r,270e" filled="f" strokeweight=".5pt">
                  <v:path arrowok="t" o:connecttype="custom" o:connectlocs="0,72;270,72;5,67;5,337;0,332;270,332;265,67;265,33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95392" behindDoc="1" locked="0" layoutInCell="1" allowOverlap="1" wp14:anchorId="435727BB" wp14:editId="48A258B2">
                <wp:simplePos x="0" y="0"/>
                <wp:positionH relativeFrom="page">
                  <wp:posOffset>2613025</wp:posOffset>
                </wp:positionH>
                <wp:positionV relativeFrom="paragraph">
                  <wp:posOffset>42545</wp:posOffset>
                </wp:positionV>
                <wp:extent cx="171450" cy="17145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4115" y="67"/>
                          <a:chExt cx="270" cy="270"/>
                        </a:xfrm>
                      </wpg:grpSpPr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120" y="7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4115" y="66"/>
                            <a:ext cx="270" cy="270"/>
                          </a:xfrm>
                          <a:custGeom>
                            <a:avLst/>
                            <a:gdLst>
                              <a:gd name="T0" fmla="+- 0 4115 4115"/>
                              <a:gd name="T1" fmla="*/ T0 w 270"/>
                              <a:gd name="T2" fmla="+- 0 72 67"/>
                              <a:gd name="T3" fmla="*/ 72 h 270"/>
                              <a:gd name="T4" fmla="+- 0 4385 4115"/>
                              <a:gd name="T5" fmla="*/ T4 w 270"/>
                              <a:gd name="T6" fmla="+- 0 72 67"/>
                              <a:gd name="T7" fmla="*/ 72 h 270"/>
                              <a:gd name="T8" fmla="+- 0 4120 4115"/>
                              <a:gd name="T9" fmla="*/ T8 w 270"/>
                              <a:gd name="T10" fmla="+- 0 67 67"/>
                              <a:gd name="T11" fmla="*/ 67 h 270"/>
                              <a:gd name="T12" fmla="+- 0 4120 4115"/>
                              <a:gd name="T13" fmla="*/ T12 w 270"/>
                              <a:gd name="T14" fmla="+- 0 337 67"/>
                              <a:gd name="T15" fmla="*/ 337 h 270"/>
                              <a:gd name="T16" fmla="+- 0 4115 4115"/>
                              <a:gd name="T17" fmla="*/ T16 w 270"/>
                              <a:gd name="T18" fmla="+- 0 332 67"/>
                              <a:gd name="T19" fmla="*/ 332 h 270"/>
                              <a:gd name="T20" fmla="+- 0 4385 4115"/>
                              <a:gd name="T21" fmla="*/ T20 w 270"/>
                              <a:gd name="T22" fmla="+- 0 332 67"/>
                              <a:gd name="T23" fmla="*/ 332 h 270"/>
                              <a:gd name="T24" fmla="+- 0 4380 4115"/>
                              <a:gd name="T25" fmla="*/ T24 w 270"/>
                              <a:gd name="T26" fmla="+- 0 67 67"/>
                              <a:gd name="T27" fmla="*/ 67 h 270"/>
                              <a:gd name="T28" fmla="+- 0 4380 4115"/>
                              <a:gd name="T29" fmla="*/ T28 w 270"/>
                              <a:gd name="T30" fmla="+- 0 337 67"/>
                              <a:gd name="T31" fmla="*/ 33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D9ABB03" id="Group 11" o:spid="_x0000_s1026" style="position:absolute;margin-left:205.75pt;margin-top:3.35pt;width:13.5pt;height:13.5pt;z-index:-252121088;mso-position-horizontal-relative:page" coordorigin="4115,6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">
                <v:rect id="Rectangle 13" o:spid="_x0000_s1027" style="position:absolute;left:4120;top:7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" fillcolor="#ececec" stroked="f"/>
                <v:shape id="AutoShape 12" o:spid="_x0000_s1028" style="position:absolute;left:4115;top:6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" path="m,5r270,m5,r,270m,265r270,m265,r,270e" filled="f" strokeweight=".5pt">
                  <v:path arrowok="t" o:connecttype="custom" o:connectlocs="0,72;270,72;5,67;5,337;0,332;270,332;265,67;265,33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g">
            <w:drawing>
              <wp:anchor distT="0" distB="0" distL="114300" distR="114300" simplePos="0" relativeHeight="251196416" behindDoc="1" locked="0" layoutInCell="1" allowOverlap="1" wp14:anchorId="019BFA71" wp14:editId="2DCA8360">
                <wp:simplePos x="0" y="0"/>
                <wp:positionH relativeFrom="page">
                  <wp:posOffset>4937125</wp:posOffset>
                </wp:positionH>
                <wp:positionV relativeFrom="paragraph">
                  <wp:posOffset>42545</wp:posOffset>
                </wp:positionV>
                <wp:extent cx="171450" cy="17145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" cy="171450"/>
                          <a:chOff x="7775" y="67"/>
                          <a:chExt cx="270" cy="270"/>
                        </a:xfrm>
                      </wpg:grpSpPr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7780" y="71"/>
                            <a:ext cx="260" cy="260"/>
                          </a:xfrm>
                          <a:prstGeom prst="rect">
                            <a:avLst/>
                          </a:prstGeom>
                          <a:solidFill>
                            <a:srgbClr val="ECECE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9"/>
                        <wps:cNvSpPr>
                          <a:spLocks/>
                        </wps:cNvSpPr>
                        <wps:spPr bwMode="auto">
                          <a:xfrm>
                            <a:off x="7775" y="66"/>
                            <a:ext cx="270" cy="270"/>
                          </a:xfrm>
                          <a:custGeom>
                            <a:avLst/>
                            <a:gdLst>
                              <a:gd name="T0" fmla="+- 0 7775 7775"/>
                              <a:gd name="T1" fmla="*/ T0 w 270"/>
                              <a:gd name="T2" fmla="+- 0 72 67"/>
                              <a:gd name="T3" fmla="*/ 72 h 270"/>
                              <a:gd name="T4" fmla="+- 0 8045 7775"/>
                              <a:gd name="T5" fmla="*/ T4 w 270"/>
                              <a:gd name="T6" fmla="+- 0 72 67"/>
                              <a:gd name="T7" fmla="*/ 72 h 270"/>
                              <a:gd name="T8" fmla="+- 0 7780 7775"/>
                              <a:gd name="T9" fmla="*/ T8 w 270"/>
                              <a:gd name="T10" fmla="+- 0 67 67"/>
                              <a:gd name="T11" fmla="*/ 67 h 270"/>
                              <a:gd name="T12" fmla="+- 0 7780 7775"/>
                              <a:gd name="T13" fmla="*/ T12 w 270"/>
                              <a:gd name="T14" fmla="+- 0 337 67"/>
                              <a:gd name="T15" fmla="*/ 337 h 270"/>
                              <a:gd name="T16" fmla="+- 0 7775 7775"/>
                              <a:gd name="T17" fmla="*/ T16 w 270"/>
                              <a:gd name="T18" fmla="+- 0 332 67"/>
                              <a:gd name="T19" fmla="*/ 332 h 270"/>
                              <a:gd name="T20" fmla="+- 0 8045 7775"/>
                              <a:gd name="T21" fmla="*/ T20 w 270"/>
                              <a:gd name="T22" fmla="+- 0 332 67"/>
                              <a:gd name="T23" fmla="*/ 332 h 270"/>
                              <a:gd name="T24" fmla="+- 0 8040 7775"/>
                              <a:gd name="T25" fmla="*/ T24 w 270"/>
                              <a:gd name="T26" fmla="+- 0 67 67"/>
                              <a:gd name="T27" fmla="*/ 67 h 270"/>
                              <a:gd name="T28" fmla="+- 0 8040 7775"/>
                              <a:gd name="T29" fmla="*/ T28 w 270"/>
                              <a:gd name="T30" fmla="+- 0 337 67"/>
                              <a:gd name="T31" fmla="*/ 337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70" h="270">
                                <a:moveTo>
                                  <a:pt x="0" y="5"/>
                                </a:moveTo>
                                <a:lnTo>
                                  <a:pt x="270" y="5"/>
                                </a:lnTo>
                                <a:moveTo>
                                  <a:pt x="5" y="0"/>
                                </a:moveTo>
                                <a:lnTo>
                                  <a:pt x="5" y="270"/>
                                </a:lnTo>
                                <a:moveTo>
                                  <a:pt x="0" y="265"/>
                                </a:moveTo>
                                <a:lnTo>
                                  <a:pt x="270" y="265"/>
                                </a:lnTo>
                                <a:moveTo>
                                  <a:pt x="265" y="0"/>
                                </a:moveTo>
                                <a:lnTo>
                                  <a:pt x="265" y="27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9F594FA" id="Group 8" o:spid="_x0000_s1026" style="position:absolute;margin-left:388.75pt;margin-top:3.35pt;width:13.5pt;height:13.5pt;z-index:-252120064;mso-position-horizontal-relative:page" coordorigin="7775,67" coordsize="270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">
                <v:rect id="Rectangle 10" o:spid="_x0000_s1027" style="position:absolute;left:7780;top:71;width:260;height: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" fillcolor="#ececec" stroked="f"/>
                <v:shape id="AutoShape 9" o:spid="_x0000_s1028" style="position:absolute;left:7775;top:66;width:270;height:270;visibility:visible;mso-wrap-style:square;v-text-anchor:top" coordsize="270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" path="m,5r270,m5,r,270m,265r270,m265,r,270e" filled="f" strokeweight=".5pt">
                  <v:path arrowok="t" o:connecttype="custom" o:connectlocs="0,72;270,72;5,67;5,337;0,332;270,332;265,67;265,337" o:connectangles="0,0,0,0,0,0,0,0"/>
                </v:shape>
                <w10:wrap anchorx="page"/>
              </v:group>
            </w:pict>
          </mc:Fallback>
        </mc:AlternateContent>
      </w:r>
      <w:r w:rsidRPr="00E505EE">
        <w:rPr>
          <w:lang w:val="de-AT"/>
        </w:rPr>
        <w:t>nein</w:t>
      </w:r>
      <w:r w:rsidRPr="00E505EE">
        <w:rPr>
          <w:lang w:val="de-AT"/>
        </w:rPr>
        <w:tab/>
        <w:t>ja</w:t>
      </w:r>
      <w:r w:rsidRPr="00E505EE">
        <w:rPr>
          <w:spacing w:val="-3"/>
          <w:lang w:val="de-AT"/>
        </w:rPr>
        <w:t xml:space="preserve"> </w:t>
      </w:r>
      <w:r w:rsidRPr="00E505EE">
        <w:rPr>
          <w:lang w:val="de-AT"/>
        </w:rPr>
        <w:t>/</w:t>
      </w:r>
      <w:r w:rsidRPr="00E505EE">
        <w:rPr>
          <w:spacing w:val="-2"/>
          <w:lang w:val="de-AT"/>
        </w:rPr>
        <w:t xml:space="preserve"> </w:t>
      </w:r>
      <w:r w:rsidRPr="00E505EE">
        <w:rPr>
          <w:lang w:val="de-AT"/>
        </w:rPr>
        <w:t>weil:</w:t>
      </w:r>
      <w:r w:rsidRPr="00E505EE">
        <w:rPr>
          <w:lang w:val="de-AT"/>
        </w:rPr>
        <w:tab/>
        <w:t>beide Elternteile</w:t>
      </w:r>
      <w:r w:rsidRPr="00E505EE">
        <w:rPr>
          <w:spacing w:val="-11"/>
          <w:lang w:val="de-AT"/>
        </w:rPr>
        <w:t xml:space="preserve"> </w:t>
      </w:r>
      <w:r w:rsidRPr="00E505EE">
        <w:rPr>
          <w:lang w:val="de-AT"/>
        </w:rPr>
        <w:t>berufstätig</w:t>
      </w:r>
      <w:r w:rsidRPr="00E505EE">
        <w:rPr>
          <w:spacing w:val="-6"/>
          <w:lang w:val="de-AT"/>
        </w:rPr>
        <w:t xml:space="preserve"> </w:t>
      </w:r>
      <w:r w:rsidRPr="00E505EE">
        <w:rPr>
          <w:lang w:val="de-AT"/>
        </w:rPr>
        <w:t>sind</w:t>
      </w:r>
      <w:r w:rsidRPr="00E505EE">
        <w:rPr>
          <w:lang w:val="de-AT"/>
        </w:rPr>
        <w:tab/>
        <w:t>ich Alleinerzieher/in</w:t>
      </w:r>
      <w:r w:rsidRPr="00E505EE">
        <w:rPr>
          <w:spacing w:val="-4"/>
          <w:lang w:val="de-AT"/>
        </w:rPr>
        <w:t xml:space="preserve"> </w:t>
      </w:r>
      <w:r w:rsidRPr="00E505EE">
        <w:rPr>
          <w:lang w:val="de-AT"/>
        </w:rPr>
        <w:t>bin</w:t>
      </w:r>
    </w:p>
    <w:p w14:paraId="03727CB5" w14:textId="77777777" w:rsidR="00EC48A9" w:rsidRPr="00E505EE" w:rsidRDefault="007010EB">
      <w:pPr>
        <w:pStyle w:val="Textkrper"/>
        <w:spacing w:before="123"/>
        <w:ind w:left="7989"/>
        <w:rPr>
          <w:lang w:val="de-AT"/>
        </w:rPr>
      </w:pPr>
      <w:r w:rsidRPr="00E505EE">
        <w:rPr>
          <w:lang w:val="de-AT"/>
        </w:rPr>
        <w:t>Bitte wenden!</w:t>
      </w:r>
    </w:p>
    <w:p w14:paraId="5A26DEDB" w14:textId="77777777" w:rsidR="00EC48A9" w:rsidRPr="00E505EE" w:rsidRDefault="00EC48A9">
      <w:pPr>
        <w:rPr>
          <w:lang w:val="de-AT"/>
        </w:rPr>
        <w:sectPr w:rsidR="00EC48A9" w:rsidRPr="00E505EE">
          <w:type w:val="continuous"/>
          <w:pgSz w:w="11900" w:h="16840"/>
          <w:pgMar w:top="560" w:right="540" w:bottom="280" w:left="1520" w:header="720" w:footer="720" w:gutter="0"/>
          <w:cols w:space="720"/>
        </w:sectPr>
      </w:pPr>
    </w:p>
    <w:p w14:paraId="20404CC1" w14:textId="77777777" w:rsidR="00EC48A9" w:rsidRPr="00E505EE" w:rsidRDefault="007010EB">
      <w:pPr>
        <w:pStyle w:val="berschrift1"/>
        <w:spacing w:before="63"/>
        <w:ind w:left="2401"/>
        <w:rPr>
          <w:lang w:val="de-AT"/>
        </w:rPr>
      </w:pPr>
      <w:r w:rsidRPr="00E505EE">
        <w:rPr>
          <w:lang w:val="de-AT"/>
        </w:rPr>
        <w:lastRenderedPageBreak/>
        <w:t>INFORMATIONEN ZUM ERHEBUNGSBLATT</w:t>
      </w:r>
    </w:p>
    <w:p w14:paraId="5DCD4FBE" w14:textId="77777777" w:rsidR="00EC48A9" w:rsidRPr="00E505EE" w:rsidRDefault="00EC48A9">
      <w:pPr>
        <w:pStyle w:val="Textkrper"/>
        <w:spacing w:before="6"/>
        <w:rPr>
          <w:sz w:val="18"/>
          <w:lang w:val="de-AT"/>
        </w:rPr>
      </w:pPr>
    </w:p>
    <w:p w14:paraId="28791EBE" w14:textId="77777777" w:rsidR="00EC48A9" w:rsidRPr="00E505EE" w:rsidRDefault="007010EB">
      <w:pPr>
        <w:pStyle w:val="Listenabsatz"/>
        <w:numPr>
          <w:ilvl w:val="0"/>
          <w:numId w:val="1"/>
        </w:numPr>
        <w:tabs>
          <w:tab w:val="left" w:pos="480"/>
        </w:tabs>
        <w:ind w:right="617"/>
        <w:rPr>
          <w:sz w:val="20"/>
          <w:lang w:val="de-AT"/>
        </w:rPr>
      </w:pPr>
      <w:r w:rsidRPr="00E505EE">
        <w:rPr>
          <w:sz w:val="20"/>
          <w:lang w:val="de-AT"/>
        </w:rPr>
        <w:t>Bitte überprüfen Sie (auf der Vorderseite) die vorgedruckten Daten und korrigieren Sie diese, wenn sie falsch</w:t>
      </w:r>
      <w:r w:rsidRPr="00E505EE">
        <w:rPr>
          <w:spacing w:val="19"/>
          <w:sz w:val="20"/>
          <w:lang w:val="de-AT"/>
        </w:rPr>
        <w:t xml:space="preserve"> </w:t>
      </w:r>
      <w:r w:rsidRPr="00E505EE">
        <w:rPr>
          <w:sz w:val="20"/>
          <w:lang w:val="de-AT"/>
        </w:rPr>
        <w:t>sind.</w:t>
      </w:r>
    </w:p>
    <w:p w14:paraId="499D1605" w14:textId="77777777" w:rsidR="00EC48A9" w:rsidRPr="00E505EE" w:rsidRDefault="007010EB">
      <w:pPr>
        <w:spacing w:before="40"/>
        <w:ind w:left="479" w:right="654"/>
        <w:rPr>
          <w:i/>
          <w:sz w:val="20"/>
          <w:lang w:val="de-AT"/>
        </w:rPr>
      </w:pPr>
      <w:r w:rsidRPr="00E505EE">
        <w:rPr>
          <w:i/>
          <w:sz w:val="20"/>
          <w:lang w:val="de-AT"/>
        </w:rPr>
        <w:t>Sollte sich die Wohnadresse geändert haben, so ist dies bei der Anmeldung durch Vorlage der aktuellen Meldebestätigung zu belegen!</w:t>
      </w:r>
    </w:p>
    <w:p w14:paraId="2A62A418" w14:textId="77777777" w:rsidR="00EC48A9" w:rsidRPr="00E505EE" w:rsidRDefault="00EC48A9">
      <w:pPr>
        <w:pStyle w:val="Textkrper"/>
        <w:rPr>
          <w:i/>
          <w:sz w:val="11"/>
          <w:lang w:val="de-AT"/>
        </w:rPr>
      </w:pPr>
    </w:p>
    <w:p w14:paraId="253E043D" w14:textId="77777777" w:rsidR="00EC48A9" w:rsidRPr="00E505EE" w:rsidRDefault="007010EB">
      <w:pPr>
        <w:pStyle w:val="Listenabsatz"/>
        <w:numPr>
          <w:ilvl w:val="0"/>
          <w:numId w:val="1"/>
        </w:numPr>
        <w:tabs>
          <w:tab w:val="left" w:pos="480"/>
        </w:tabs>
        <w:rPr>
          <w:sz w:val="20"/>
          <w:lang w:val="de-AT"/>
        </w:rPr>
      </w:pPr>
      <w:r w:rsidRPr="00E505EE">
        <w:rPr>
          <w:sz w:val="20"/>
          <w:lang w:val="de-AT"/>
        </w:rPr>
        <w:t>Füllen Sie die anderen Punkte sorgfältig</w:t>
      </w:r>
      <w:r w:rsidRPr="00E505EE">
        <w:rPr>
          <w:spacing w:val="-8"/>
          <w:sz w:val="20"/>
          <w:lang w:val="de-AT"/>
        </w:rPr>
        <w:t xml:space="preserve"> </w:t>
      </w:r>
      <w:r w:rsidRPr="00E505EE">
        <w:rPr>
          <w:sz w:val="20"/>
          <w:lang w:val="de-AT"/>
        </w:rPr>
        <w:t>aus.</w:t>
      </w:r>
    </w:p>
    <w:p w14:paraId="573551A1" w14:textId="77777777" w:rsidR="00EC48A9" w:rsidRPr="00E505EE" w:rsidRDefault="00EC48A9">
      <w:pPr>
        <w:pStyle w:val="Textkrper"/>
        <w:spacing w:before="9"/>
        <w:rPr>
          <w:sz w:val="18"/>
          <w:lang w:val="de-AT"/>
        </w:rPr>
      </w:pPr>
    </w:p>
    <w:p w14:paraId="3389738B" w14:textId="77777777" w:rsidR="00EC48A9" w:rsidRPr="00E505EE" w:rsidRDefault="007010EB">
      <w:pPr>
        <w:pStyle w:val="Listenabsatz"/>
        <w:numPr>
          <w:ilvl w:val="0"/>
          <w:numId w:val="1"/>
        </w:numPr>
        <w:tabs>
          <w:tab w:val="left" w:pos="480"/>
        </w:tabs>
        <w:jc w:val="both"/>
        <w:rPr>
          <w:sz w:val="20"/>
          <w:lang w:val="de-AT"/>
        </w:rPr>
      </w:pPr>
      <w:r w:rsidRPr="00E505EE">
        <w:rPr>
          <w:sz w:val="20"/>
          <w:lang w:val="de-AT"/>
        </w:rPr>
        <w:t>Weitere</w:t>
      </w:r>
      <w:r w:rsidRPr="00E505EE">
        <w:rPr>
          <w:spacing w:val="-2"/>
          <w:sz w:val="20"/>
          <w:lang w:val="de-AT"/>
        </w:rPr>
        <w:t xml:space="preserve"> </w:t>
      </w:r>
      <w:r w:rsidRPr="00E505EE">
        <w:rPr>
          <w:sz w:val="20"/>
          <w:lang w:val="de-AT"/>
        </w:rPr>
        <w:t>Vorgangsweise:</w:t>
      </w:r>
    </w:p>
    <w:p w14:paraId="3B225E1C" w14:textId="4EAC6B42" w:rsidR="00EC48A9" w:rsidRPr="00A82847" w:rsidRDefault="007010EB">
      <w:pPr>
        <w:ind w:left="480" w:right="638"/>
        <w:jc w:val="both"/>
        <w:rPr>
          <w:sz w:val="20"/>
          <w:lang w:val="de-AT"/>
        </w:rPr>
      </w:pPr>
      <w:r w:rsidRPr="00A82847">
        <w:rPr>
          <w:sz w:val="20"/>
          <w:lang w:val="de-AT"/>
        </w:rPr>
        <w:t>Bitte</w:t>
      </w:r>
      <w:r w:rsidRPr="00A82847">
        <w:rPr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reservieren</w:t>
      </w:r>
      <w:r w:rsidRPr="00A82847">
        <w:rPr>
          <w:b/>
          <w:spacing w:val="-7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Sie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im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Zeitraum</w:t>
      </w:r>
      <w:r w:rsidRPr="00A82847">
        <w:rPr>
          <w:b/>
          <w:spacing w:val="-7"/>
          <w:sz w:val="20"/>
          <w:lang w:val="de-AT"/>
        </w:rPr>
        <w:t xml:space="preserve"> </w:t>
      </w:r>
      <w:r w:rsidR="00E505EE" w:rsidRPr="00A82847">
        <w:rPr>
          <w:b/>
          <w:sz w:val="20"/>
          <w:lang w:val="de-AT"/>
        </w:rPr>
        <w:t>vom</w:t>
      </w:r>
      <w:r w:rsidR="002866BA" w:rsidRPr="00A82847">
        <w:rPr>
          <w:b/>
          <w:sz w:val="20"/>
          <w:lang w:val="de-AT"/>
        </w:rPr>
        <w:t xml:space="preserve"> </w:t>
      </w:r>
      <w:r w:rsidR="00AC60F7">
        <w:rPr>
          <w:b/>
          <w:sz w:val="20"/>
          <w:lang w:val="de-AT"/>
        </w:rPr>
        <w:t>8</w:t>
      </w:r>
      <w:r w:rsidRPr="00A82847">
        <w:rPr>
          <w:b/>
          <w:sz w:val="20"/>
          <w:lang w:val="de-AT"/>
        </w:rPr>
        <w:t>.</w:t>
      </w:r>
      <w:r w:rsidR="0097572A" w:rsidRPr="00A82847">
        <w:rPr>
          <w:b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Jänner</w:t>
      </w:r>
      <w:r w:rsidRPr="00A82847">
        <w:rPr>
          <w:b/>
          <w:spacing w:val="-7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202</w:t>
      </w:r>
      <w:r w:rsidR="00EF56B4">
        <w:rPr>
          <w:b/>
          <w:sz w:val="20"/>
          <w:lang w:val="de-AT"/>
        </w:rPr>
        <w:t>6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bis</w:t>
      </w:r>
      <w:r w:rsidRPr="00A82847">
        <w:rPr>
          <w:b/>
          <w:spacing w:val="-7"/>
          <w:sz w:val="20"/>
          <w:lang w:val="de-AT"/>
        </w:rPr>
        <w:t xml:space="preserve"> </w:t>
      </w:r>
      <w:r w:rsidR="00AC60F7">
        <w:rPr>
          <w:b/>
          <w:sz w:val="20"/>
          <w:lang w:val="de-AT"/>
        </w:rPr>
        <w:t>14</w:t>
      </w:r>
      <w:r w:rsidRPr="00A82847">
        <w:rPr>
          <w:b/>
          <w:sz w:val="20"/>
          <w:lang w:val="de-AT"/>
        </w:rPr>
        <w:t>.</w:t>
      </w:r>
      <w:r w:rsidR="0097572A" w:rsidRPr="00A82847">
        <w:rPr>
          <w:b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Jänner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202</w:t>
      </w:r>
      <w:r w:rsidR="00EF56B4">
        <w:rPr>
          <w:b/>
          <w:sz w:val="20"/>
          <w:lang w:val="de-AT"/>
        </w:rPr>
        <w:t>6</w:t>
      </w:r>
      <w:r w:rsidRPr="00A82847">
        <w:rPr>
          <w:b/>
          <w:spacing w:val="-7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an</w:t>
      </w:r>
      <w:r w:rsidRPr="00A82847">
        <w:rPr>
          <w:spacing w:val="-6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der</w:t>
      </w:r>
      <w:r w:rsidRPr="00A82847">
        <w:rPr>
          <w:spacing w:val="-6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Schule</w:t>
      </w:r>
      <w:r w:rsidRPr="00A82847">
        <w:rPr>
          <w:spacing w:val="-7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 xml:space="preserve">Ihrer Wahl </w:t>
      </w:r>
      <w:r w:rsidRPr="00A82847">
        <w:rPr>
          <w:b/>
          <w:sz w:val="20"/>
          <w:lang w:val="de-AT"/>
        </w:rPr>
        <w:t xml:space="preserve">telefonisch einen Termin für das Anmeldegespräch </w:t>
      </w:r>
      <w:r w:rsidRPr="00A82847">
        <w:rPr>
          <w:sz w:val="20"/>
          <w:lang w:val="de-AT"/>
        </w:rPr>
        <w:t>während der</w:t>
      </w:r>
      <w:r w:rsidR="009079DB" w:rsidRPr="00A82847">
        <w:rPr>
          <w:sz w:val="20"/>
          <w:lang w:val="de-AT"/>
        </w:rPr>
        <w:t xml:space="preserve"> </w:t>
      </w:r>
      <w:r w:rsidRPr="00A82847">
        <w:rPr>
          <w:sz w:val="20"/>
          <w:lang w:val="de-AT"/>
        </w:rPr>
        <w:t>Februaraufnahmezeiten (</w:t>
      </w:r>
      <w:r w:rsidR="00EF56B4">
        <w:rPr>
          <w:sz w:val="20"/>
          <w:lang w:val="de-AT"/>
        </w:rPr>
        <w:t>16</w:t>
      </w:r>
      <w:r w:rsidRPr="00A82847">
        <w:rPr>
          <w:sz w:val="20"/>
          <w:lang w:val="de-AT"/>
        </w:rPr>
        <w:t>.</w:t>
      </w:r>
      <w:r w:rsidR="0097572A" w:rsidRPr="00A82847">
        <w:rPr>
          <w:sz w:val="20"/>
          <w:lang w:val="de-AT"/>
        </w:rPr>
        <w:t xml:space="preserve"> </w:t>
      </w:r>
      <w:r w:rsidRPr="00A82847">
        <w:rPr>
          <w:sz w:val="20"/>
          <w:lang w:val="de-AT"/>
        </w:rPr>
        <w:t>Februar 202</w:t>
      </w:r>
      <w:r w:rsidR="003C32F9">
        <w:rPr>
          <w:sz w:val="20"/>
          <w:lang w:val="de-AT"/>
        </w:rPr>
        <w:t>6</w:t>
      </w:r>
      <w:r w:rsidRPr="00A82847">
        <w:rPr>
          <w:sz w:val="20"/>
          <w:lang w:val="de-AT"/>
        </w:rPr>
        <w:t xml:space="preserve"> – </w:t>
      </w:r>
      <w:r w:rsidR="00EF56B4">
        <w:rPr>
          <w:sz w:val="20"/>
          <w:lang w:val="de-AT"/>
        </w:rPr>
        <w:t>20</w:t>
      </w:r>
      <w:r w:rsidRPr="00A82847">
        <w:rPr>
          <w:sz w:val="20"/>
          <w:lang w:val="de-AT"/>
        </w:rPr>
        <w:t>.</w:t>
      </w:r>
      <w:r w:rsidR="0097572A" w:rsidRPr="00A82847">
        <w:rPr>
          <w:sz w:val="20"/>
          <w:lang w:val="de-AT"/>
        </w:rPr>
        <w:t xml:space="preserve"> </w:t>
      </w:r>
      <w:r w:rsidRPr="00A82847">
        <w:rPr>
          <w:sz w:val="20"/>
          <w:lang w:val="de-AT"/>
        </w:rPr>
        <w:t>Februar 202</w:t>
      </w:r>
      <w:r w:rsidR="003C32F9">
        <w:rPr>
          <w:sz w:val="20"/>
          <w:lang w:val="de-AT"/>
        </w:rPr>
        <w:t>6</w:t>
      </w:r>
      <w:r w:rsidRPr="00A82847">
        <w:rPr>
          <w:sz w:val="20"/>
          <w:lang w:val="de-AT"/>
        </w:rPr>
        <w:t>) täglich von 8:00 – 12:00 Uhr bzw. am Dienstag und Donnerstag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zusätzlich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auch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von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14:00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–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17:00</w:t>
      </w:r>
      <w:r w:rsidRPr="00A82847">
        <w:rPr>
          <w:spacing w:val="43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Uhr).</w:t>
      </w:r>
    </w:p>
    <w:p w14:paraId="30811E02" w14:textId="77777777" w:rsidR="00EC48A9" w:rsidRPr="00A82847" w:rsidRDefault="00EC48A9">
      <w:pPr>
        <w:pStyle w:val="Textkrper"/>
        <w:spacing w:before="11"/>
        <w:rPr>
          <w:sz w:val="19"/>
          <w:lang w:val="de-AT"/>
        </w:rPr>
      </w:pPr>
    </w:p>
    <w:p w14:paraId="6468F14A" w14:textId="75DCCE70" w:rsidR="00EC48A9" w:rsidRPr="00A82847" w:rsidRDefault="007010EB">
      <w:pPr>
        <w:ind w:left="480" w:right="617"/>
        <w:jc w:val="both"/>
        <w:rPr>
          <w:sz w:val="20"/>
          <w:lang w:val="de-AT"/>
        </w:rPr>
      </w:pPr>
      <w:r w:rsidRPr="00A82847">
        <w:rPr>
          <w:sz w:val="20"/>
          <w:lang w:val="de-AT"/>
        </w:rPr>
        <w:t xml:space="preserve">Bringen Sie bitte zum vereinbarten Anmeldetermin im Februar dieses </w:t>
      </w:r>
      <w:r w:rsidRPr="00A82847">
        <w:rPr>
          <w:b/>
          <w:sz w:val="20"/>
          <w:lang w:val="de-AT"/>
        </w:rPr>
        <w:t>Erhebungsblatt (Original), die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Schulnachricht</w:t>
      </w:r>
      <w:r w:rsidRPr="00A82847">
        <w:rPr>
          <w:b/>
          <w:spacing w:val="-5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Ihres</w:t>
      </w:r>
      <w:r w:rsidRPr="00A82847">
        <w:rPr>
          <w:b/>
          <w:spacing w:val="-5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Kindes</w:t>
      </w:r>
      <w:r w:rsidRPr="00A82847">
        <w:rPr>
          <w:b/>
          <w:spacing w:val="-4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und</w:t>
      </w:r>
      <w:r w:rsidRPr="00A82847">
        <w:rPr>
          <w:spacing w:val="-5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eine</w:t>
      </w:r>
      <w:r w:rsidRPr="00A82847">
        <w:rPr>
          <w:b/>
          <w:spacing w:val="-6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Kopie</w:t>
      </w:r>
      <w:r w:rsidRPr="00A82847">
        <w:rPr>
          <w:b/>
          <w:spacing w:val="-5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der</w:t>
      </w:r>
      <w:r w:rsidRPr="00A82847">
        <w:rPr>
          <w:b/>
          <w:spacing w:val="-5"/>
          <w:sz w:val="20"/>
          <w:lang w:val="de-AT"/>
        </w:rPr>
        <w:t xml:space="preserve"> </w:t>
      </w:r>
      <w:r w:rsidRPr="00A82847">
        <w:rPr>
          <w:b/>
          <w:sz w:val="20"/>
          <w:lang w:val="de-AT"/>
        </w:rPr>
        <w:t>Schulnachricht</w:t>
      </w:r>
      <w:r w:rsidRPr="00A82847">
        <w:rPr>
          <w:b/>
          <w:spacing w:val="-5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mit.</w:t>
      </w:r>
      <w:r w:rsidRPr="00A82847">
        <w:rPr>
          <w:spacing w:val="-5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Ist</w:t>
      </w:r>
      <w:r w:rsidRPr="00A82847">
        <w:rPr>
          <w:spacing w:val="-5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>die</w:t>
      </w:r>
      <w:r w:rsidRPr="00A82847">
        <w:rPr>
          <w:spacing w:val="-5"/>
          <w:sz w:val="20"/>
          <w:lang w:val="de-AT"/>
        </w:rPr>
        <w:t xml:space="preserve"> </w:t>
      </w:r>
      <w:r w:rsidRPr="00A82847">
        <w:rPr>
          <w:sz w:val="20"/>
          <w:lang w:val="de-AT"/>
        </w:rPr>
        <w:t xml:space="preserve">Anmeldeschule </w:t>
      </w:r>
      <w:r w:rsidRPr="001F6B79">
        <w:rPr>
          <w:sz w:val="20"/>
          <w:lang w:val="de-AT"/>
        </w:rPr>
        <w:t>eine AHS, dann bringen Sie bitte auch</w:t>
      </w:r>
      <w:r w:rsidR="003C32F9">
        <w:rPr>
          <w:sz w:val="20"/>
          <w:lang w:val="de-AT"/>
        </w:rPr>
        <w:t xml:space="preserve"> die Meldebestätigung und ein</w:t>
      </w:r>
      <w:r w:rsidRPr="001F6B79">
        <w:rPr>
          <w:sz w:val="20"/>
          <w:lang w:val="de-AT"/>
        </w:rPr>
        <w:t xml:space="preserve"> frankiertes A5-Kuvert (</w:t>
      </w:r>
      <w:r w:rsidR="007C67C0" w:rsidRPr="001F6B79">
        <w:rPr>
          <w:sz w:val="20"/>
          <w:lang w:val="de-AT"/>
        </w:rPr>
        <w:t>1</w:t>
      </w:r>
      <w:r w:rsidRPr="001F6B79">
        <w:rPr>
          <w:sz w:val="20"/>
          <w:lang w:val="de-AT"/>
        </w:rPr>
        <w:t>,</w:t>
      </w:r>
      <w:r w:rsidR="00EF56B4">
        <w:rPr>
          <w:sz w:val="20"/>
          <w:lang w:val="de-AT"/>
        </w:rPr>
        <w:t>55</w:t>
      </w:r>
      <w:r w:rsidRPr="001F6B79">
        <w:rPr>
          <w:sz w:val="20"/>
          <w:lang w:val="de-AT"/>
        </w:rPr>
        <w:t xml:space="preserve"> €), beschriftet mit der eigenen </w:t>
      </w:r>
      <w:r w:rsidRPr="00A82847">
        <w:rPr>
          <w:sz w:val="20"/>
          <w:lang w:val="de-AT"/>
        </w:rPr>
        <w:t>Adresse, mit.</w:t>
      </w:r>
    </w:p>
    <w:p w14:paraId="28FD976D" w14:textId="77777777" w:rsidR="00EC48A9" w:rsidRPr="00A82847" w:rsidRDefault="00EC48A9">
      <w:pPr>
        <w:pStyle w:val="Textkrper"/>
        <w:rPr>
          <w:lang w:val="de-AT"/>
        </w:rPr>
      </w:pPr>
    </w:p>
    <w:p w14:paraId="23A6E786" w14:textId="77777777" w:rsidR="00EC48A9" w:rsidRPr="00A82847" w:rsidRDefault="007010EB">
      <w:pPr>
        <w:ind w:left="480" w:right="615"/>
        <w:jc w:val="both"/>
        <w:rPr>
          <w:sz w:val="20"/>
          <w:lang w:val="de-AT"/>
        </w:rPr>
      </w:pPr>
      <w:r w:rsidRPr="00A82847">
        <w:rPr>
          <w:sz w:val="20"/>
          <w:lang w:val="de-AT"/>
        </w:rPr>
        <w:t xml:space="preserve">Bitte beachten Sie die </w:t>
      </w:r>
      <w:r w:rsidRPr="00A82847">
        <w:rPr>
          <w:b/>
          <w:sz w:val="20"/>
          <w:lang w:val="de-AT"/>
        </w:rPr>
        <w:t xml:space="preserve">spezifischen Aufnahmebedingungen </w:t>
      </w:r>
      <w:r w:rsidRPr="00A82847">
        <w:rPr>
          <w:sz w:val="20"/>
          <w:lang w:val="de-AT"/>
        </w:rPr>
        <w:t xml:space="preserve">für schulische </w:t>
      </w:r>
      <w:r w:rsidRPr="00A82847">
        <w:rPr>
          <w:b/>
          <w:sz w:val="20"/>
          <w:lang w:val="de-AT"/>
        </w:rPr>
        <w:t xml:space="preserve">Sonderformen </w:t>
      </w:r>
      <w:r w:rsidRPr="00A82847">
        <w:rPr>
          <w:sz w:val="20"/>
          <w:lang w:val="de-AT"/>
        </w:rPr>
        <w:t>(z.B. Unterstufenrealgymnasium für Leistungssport, Sportmittelschulen, bilinguale Schulen).</w:t>
      </w:r>
    </w:p>
    <w:p w14:paraId="550CB8A0" w14:textId="77777777" w:rsidR="00EC48A9" w:rsidRPr="00A82847" w:rsidRDefault="00EC48A9">
      <w:pPr>
        <w:pStyle w:val="Textkrper"/>
        <w:rPr>
          <w:lang w:val="de-AT"/>
        </w:rPr>
      </w:pPr>
    </w:p>
    <w:p w14:paraId="6413ADC3" w14:textId="77777777" w:rsidR="00EC48A9" w:rsidRPr="00A82847" w:rsidRDefault="007010EB">
      <w:pPr>
        <w:pStyle w:val="berschrift2"/>
        <w:ind w:left="480" w:right="641"/>
        <w:jc w:val="both"/>
        <w:rPr>
          <w:lang w:val="de-AT"/>
        </w:rPr>
      </w:pPr>
      <w:r w:rsidRPr="00A82847">
        <w:rPr>
          <w:lang w:val="de-AT"/>
        </w:rPr>
        <w:t>Es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wird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darauf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hingewiesen,</w:t>
      </w:r>
      <w:r w:rsidRPr="00A82847">
        <w:rPr>
          <w:spacing w:val="-22"/>
          <w:lang w:val="de-AT"/>
        </w:rPr>
        <w:t xml:space="preserve"> </w:t>
      </w:r>
      <w:r w:rsidRPr="00A82847">
        <w:rPr>
          <w:lang w:val="de-AT"/>
        </w:rPr>
        <w:t>dass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die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Anmeldung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an</w:t>
      </w:r>
      <w:r w:rsidRPr="00A82847">
        <w:rPr>
          <w:spacing w:val="-22"/>
          <w:lang w:val="de-AT"/>
        </w:rPr>
        <w:t xml:space="preserve"> </w:t>
      </w:r>
      <w:r w:rsidRPr="00A82847">
        <w:rPr>
          <w:lang w:val="de-AT"/>
        </w:rPr>
        <w:t>einem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Schulstandort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nicht</w:t>
      </w:r>
      <w:r w:rsidRPr="00A82847">
        <w:rPr>
          <w:spacing w:val="-23"/>
          <w:lang w:val="de-AT"/>
        </w:rPr>
        <w:t xml:space="preserve"> </w:t>
      </w:r>
      <w:r w:rsidRPr="00A82847">
        <w:rPr>
          <w:lang w:val="de-AT"/>
        </w:rPr>
        <w:t>die</w:t>
      </w:r>
      <w:r w:rsidRPr="00A82847">
        <w:rPr>
          <w:spacing w:val="-22"/>
          <w:lang w:val="de-AT"/>
        </w:rPr>
        <w:t xml:space="preserve"> </w:t>
      </w:r>
      <w:r w:rsidRPr="00A82847">
        <w:rPr>
          <w:lang w:val="de-AT"/>
        </w:rPr>
        <w:t>endgültige Aufnahme</w:t>
      </w:r>
      <w:r w:rsidRPr="00A82847">
        <w:rPr>
          <w:spacing w:val="30"/>
          <w:lang w:val="de-AT"/>
        </w:rPr>
        <w:t xml:space="preserve"> </w:t>
      </w:r>
      <w:r w:rsidRPr="00A82847">
        <w:rPr>
          <w:lang w:val="de-AT"/>
        </w:rPr>
        <w:t>an</w:t>
      </w:r>
      <w:r w:rsidRPr="00A82847">
        <w:rPr>
          <w:spacing w:val="31"/>
          <w:lang w:val="de-AT"/>
        </w:rPr>
        <w:t xml:space="preserve"> </w:t>
      </w:r>
      <w:r w:rsidRPr="00A82847">
        <w:rPr>
          <w:lang w:val="de-AT"/>
        </w:rPr>
        <w:t>dieser</w:t>
      </w:r>
      <w:r w:rsidRPr="00A82847">
        <w:rPr>
          <w:spacing w:val="30"/>
          <w:lang w:val="de-AT"/>
        </w:rPr>
        <w:t xml:space="preserve"> </w:t>
      </w:r>
      <w:r w:rsidRPr="00A82847">
        <w:rPr>
          <w:lang w:val="de-AT"/>
        </w:rPr>
        <w:t>Schule</w:t>
      </w:r>
      <w:r w:rsidRPr="00A82847">
        <w:rPr>
          <w:spacing w:val="31"/>
          <w:lang w:val="de-AT"/>
        </w:rPr>
        <w:t xml:space="preserve"> </w:t>
      </w:r>
      <w:r w:rsidRPr="00A82847">
        <w:rPr>
          <w:lang w:val="de-AT"/>
        </w:rPr>
        <w:t>bedeutet.</w:t>
      </w:r>
    </w:p>
    <w:p w14:paraId="61FDF14C" w14:textId="77777777" w:rsidR="00EC48A9" w:rsidRPr="00A82847" w:rsidRDefault="00EC48A9">
      <w:pPr>
        <w:pStyle w:val="Textkrper"/>
        <w:spacing w:before="11"/>
        <w:rPr>
          <w:b/>
          <w:sz w:val="24"/>
          <w:lang w:val="de-AT"/>
        </w:rPr>
      </w:pPr>
    </w:p>
    <w:p w14:paraId="661EDA2E" w14:textId="77777777" w:rsidR="00EC48A9" w:rsidRPr="00A82847" w:rsidRDefault="007010EB">
      <w:pPr>
        <w:pStyle w:val="Listenabsatz"/>
        <w:numPr>
          <w:ilvl w:val="0"/>
          <w:numId w:val="1"/>
        </w:numPr>
        <w:tabs>
          <w:tab w:val="left" w:pos="480"/>
        </w:tabs>
        <w:spacing w:before="93"/>
        <w:rPr>
          <w:sz w:val="20"/>
          <w:lang w:val="de-AT"/>
        </w:rPr>
      </w:pPr>
      <w:r w:rsidRPr="00A82847">
        <w:rPr>
          <w:sz w:val="20"/>
          <w:lang w:val="de-AT"/>
        </w:rPr>
        <w:t>Aufnahmeverständigung:</w:t>
      </w:r>
    </w:p>
    <w:p w14:paraId="48A5144A" w14:textId="1C9CE7A7" w:rsidR="00EC48A9" w:rsidRPr="00E505EE" w:rsidRDefault="007010EB">
      <w:pPr>
        <w:pStyle w:val="Textkrper"/>
        <w:ind w:left="480" w:right="654"/>
        <w:rPr>
          <w:lang w:val="de-AT"/>
        </w:rPr>
      </w:pPr>
      <w:r w:rsidRPr="00A82847">
        <w:rPr>
          <w:lang w:val="de-AT"/>
        </w:rPr>
        <w:t>Die Rückmeldung an die Erziehungsberechtigten bezüglich des vorläufigen Schulplatzes erfolgt bis</w:t>
      </w:r>
      <w:r w:rsidRPr="00A82847">
        <w:rPr>
          <w:spacing w:val="27"/>
          <w:lang w:val="de-AT"/>
        </w:rPr>
        <w:t xml:space="preserve"> </w:t>
      </w:r>
      <w:r w:rsidRPr="00A82847">
        <w:rPr>
          <w:lang w:val="de-AT"/>
        </w:rPr>
        <w:t>spätestens</w:t>
      </w:r>
      <w:r w:rsidRPr="00A82847">
        <w:rPr>
          <w:spacing w:val="28"/>
          <w:lang w:val="de-AT"/>
        </w:rPr>
        <w:t xml:space="preserve"> </w:t>
      </w:r>
      <w:r w:rsidR="00EF56B4">
        <w:rPr>
          <w:lang w:val="de-AT"/>
        </w:rPr>
        <w:t>20</w:t>
      </w:r>
      <w:r w:rsidRPr="00A82847">
        <w:rPr>
          <w:lang w:val="de-AT"/>
        </w:rPr>
        <w:t>.</w:t>
      </w:r>
      <w:r w:rsidR="0097572A" w:rsidRPr="00A82847">
        <w:rPr>
          <w:lang w:val="de-AT"/>
        </w:rPr>
        <w:t xml:space="preserve"> </w:t>
      </w:r>
      <w:r w:rsidRPr="00A82847">
        <w:rPr>
          <w:lang w:val="de-AT"/>
        </w:rPr>
        <w:t>März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202</w:t>
      </w:r>
      <w:r w:rsidR="00EF56B4">
        <w:rPr>
          <w:lang w:val="de-AT"/>
        </w:rPr>
        <w:t>6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(Poststempel)</w:t>
      </w:r>
      <w:r w:rsidRPr="00A82847">
        <w:rPr>
          <w:spacing w:val="27"/>
          <w:lang w:val="de-AT"/>
        </w:rPr>
        <w:t xml:space="preserve"> </w:t>
      </w:r>
      <w:r w:rsidRPr="00A82847">
        <w:rPr>
          <w:lang w:val="de-AT"/>
        </w:rPr>
        <w:t>oder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durch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die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Volksschule</w:t>
      </w:r>
      <w:r w:rsidRPr="00A82847">
        <w:rPr>
          <w:spacing w:val="28"/>
          <w:lang w:val="de-AT"/>
        </w:rPr>
        <w:t xml:space="preserve"> </w:t>
      </w:r>
      <w:r w:rsidRPr="00A82847">
        <w:rPr>
          <w:lang w:val="de-AT"/>
        </w:rPr>
        <w:t>Ihres</w:t>
      </w:r>
      <w:r w:rsidRPr="00A82847">
        <w:rPr>
          <w:spacing w:val="27"/>
          <w:lang w:val="de-AT"/>
        </w:rPr>
        <w:t xml:space="preserve"> </w:t>
      </w:r>
      <w:r w:rsidRPr="00A82847">
        <w:rPr>
          <w:lang w:val="de-AT"/>
        </w:rPr>
        <w:t>Kindes.</w:t>
      </w:r>
    </w:p>
    <w:p w14:paraId="00084536" w14:textId="77777777" w:rsidR="00EC48A9" w:rsidRPr="00E505EE" w:rsidRDefault="00EC48A9">
      <w:pPr>
        <w:pStyle w:val="Textkrper"/>
        <w:rPr>
          <w:lang w:val="de-AT"/>
        </w:rPr>
      </w:pPr>
    </w:p>
    <w:p w14:paraId="5853D26D" w14:textId="3C53B521" w:rsidR="00EC48A9" w:rsidRPr="00E505EE" w:rsidRDefault="008D36BB">
      <w:pPr>
        <w:pStyle w:val="Textkrper"/>
        <w:spacing w:before="7"/>
        <w:rPr>
          <w:sz w:val="11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57E37BCB" wp14:editId="0778B210">
                <wp:simplePos x="0" y="0"/>
                <wp:positionH relativeFrom="page">
                  <wp:posOffset>1193800</wp:posOffset>
                </wp:positionH>
                <wp:positionV relativeFrom="paragraph">
                  <wp:posOffset>113030</wp:posOffset>
                </wp:positionV>
                <wp:extent cx="5613400" cy="1828800"/>
                <wp:effectExtent l="0" t="0" r="0" b="0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34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7BEAC69" w14:textId="77777777" w:rsidR="00EC48A9" w:rsidRDefault="007010EB">
                            <w:pPr>
                              <w:pStyle w:val="Textkrper"/>
                              <w:spacing w:before="58"/>
                              <w:ind w:left="95"/>
                            </w:pPr>
                            <w:r>
                              <w:t>Raum für Vermerke während des Aufnahmegesprächs: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7E37BCB" id="Text Box 7" o:spid="_x0000_s1043" type="#_x0000_t202" style="position:absolute;margin-left:94pt;margin-top:8.9pt;width:442pt;height:2in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" filled="f" strokeweight=".5pt">
                <v:textbox inset="0,0,0,0">
                  <w:txbxContent>
                    <w:p w14:paraId="27BEAC69" w14:textId="77777777" w:rsidR="00EC48A9" w:rsidRDefault="007010EB">
                      <w:pPr>
                        <w:pStyle w:val="Textkrper"/>
                        <w:spacing w:before="58"/>
                        <w:ind w:left="95"/>
                      </w:pPr>
                      <w:r>
                        <w:t>Raum für Vermerke während des Aufnahmegesprächs: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2BC8714" w14:textId="77777777" w:rsidR="00EC48A9" w:rsidRPr="00E505EE" w:rsidRDefault="00EC48A9">
      <w:pPr>
        <w:pStyle w:val="Textkrper"/>
        <w:rPr>
          <w:lang w:val="de-AT"/>
        </w:rPr>
      </w:pPr>
    </w:p>
    <w:p w14:paraId="3596C576" w14:textId="77777777" w:rsidR="00EC48A9" w:rsidRPr="00E505EE" w:rsidRDefault="00EC48A9">
      <w:pPr>
        <w:pStyle w:val="Textkrper"/>
        <w:rPr>
          <w:sz w:val="19"/>
          <w:lang w:val="de-AT"/>
        </w:rPr>
      </w:pPr>
    </w:p>
    <w:p w14:paraId="7422065F" w14:textId="77777777" w:rsidR="00EC48A9" w:rsidRPr="00E505EE" w:rsidRDefault="007010EB">
      <w:pPr>
        <w:pStyle w:val="berschrift2"/>
        <w:rPr>
          <w:lang w:val="de-AT"/>
        </w:rPr>
      </w:pPr>
      <w:r w:rsidRPr="00E505EE">
        <w:rPr>
          <w:lang w:val="de-AT"/>
        </w:rPr>
        <w:t>Ich habe das Erhebungsblatt ausgefüllt und die Informationen zur Kenntnis genommen.</w:t>
      </w:r>
    </w:p>
    <w:p w14:paraId="585B67CA" w14:textId="77777777" w:rsidR="00EC48A9" w:rsidRPr="00E505EE" w:rsidRDefault="00EC48A9">
      <w:pPr>
        <w:pStyle w:val="Textkrper"/>
        <w:rPr>
          <w:b/>
          <w:lang w:val="de-AT"/>
        </w:rPr>
      </w:pPr>
    </w:p>
    <w:p w14:paraId="45A9A532" w14:textId="4745CFD1" w:rsidR="00EC48A9" w:rsidRPr="00E505EE" w:rsidRDefault="007010EB">
      <w:pPr>
        <w:ind w:left="460"/>
        <w:rPr>
          <w:b/>
          <w:sz w:val="20"/>
          <w:lang w:val="de-AT"/>
        </w:rPr>
      </w:pPr>
      <w:r w:rsidRPr="00E505EE">
        <w:rPr>
          <w:b/>
          <w:w w:val="95"/>
          <w:sz w:val="20"/>
          <w:lang w:val="de-AT"/>
        </w:rPr>
        <w:t>Ich</w:t>
      </w:r>
      <w:r w:rsidRPr="00E505EE">
        <w:rPr>
          <w:b/>
          <w:spacing w:val="-22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erkläre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mich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mit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der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elektronischen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Erfassung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der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Anmeldedaten,</w:t>
      </w:r>
      <w:r w:rsidRPr="00E505EE">
        <w:rPr>
          <w:b/>
          <w:spacing w:val="-22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welche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ausschließlich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>für</w:t>
      </w:r>
      <w:r w:rsidRPr="00E505EE">
        <w:rPr>
          <w:b/>
          <w:spacing w:val="-21"/>
          <w:w w:val="95"/>
          <w:sz w:val="20"/>
          <w:lang w:val="de-AT"/>
        </w:rPr>
        <w:t xml:space="preserve"> </w:t>
      </w:r>
      <w:r w:rsidRPr="00E505EE">
        <w:rPr>
          <w:b/>
          <w:w w:val="95"/>
          <w:sz w:val="20"/>
          <w:lang w:val="de-AT"/>
        </w:rPr>
        <w:t xml:space="preserve">die </w:t>
      </w:r>
      <w:r w:rsidR="001F6B79">
        <w:rPr>
          <w:b/>
          <w:sz w:val="20"/>
          <w:lang w:val="de-AT"/>
        </w:rPr>
        <w:t>Schüler/</w:t>
      </w:r>
      <w:r w:rsidRPr="00E505EE">
        <w:rPr>
          <w:b/>
          <w:sz w:val="20"/>
          <w:lang w:val="de-AT"/>
        </w:rPr>
        <w:t>innenaufnahme verwendet werden,</w:t>
      </w:r>
      <w:r w:rsidRPr="00E505EE">
        <w:rPr>
          <w:b/>
          <w:spacing w:val="-16"/>
          <w:sz w:val="20"/>
          <w:lang w:val="de-AT"/>
        </w:rPr>
        <w:t xml:space="preserve"> </w:t>
      </w:r>
      <w:r w:rsidRPr="00E505EE">
        <w:rPr>
          <w:b/>
          <w:sz w:val="20"/>
          <w:lang w:val="de-AT"/>
        </w:rPr>
        <w:t>einverstanden.</w:t>
      </w:r>
    </w:p>
    <w:p w14:paraId="18334FD3" w14:textId="77777777" w:rsidR="00EC48A9" w:rsidRPr="00E505EE" w:rsidRDefault="00EC48A9">
      <w:pPr>
        <w:pStyle w:val="Textkrper"/>
        <w:rPr>
          <w:b/>
          <w:lang w:val="de-AT"/>
        </w:rPr>
      </w:pPr>
    </w:p>
    <w:p w14:paraId="038A1145" w14:textId="77777777" w:rsidR="00EC48A9" w:rsidRPr="00E505EE" w:rsidRDefault="00EC48A9">
      <w:pPr>
        <w:pStyle w:val="Textkrper"/>
        <w:rPr>
          <w:b/>
          <w:lang w:val="de-AT"/>
        </w:rPr>
      </w:pPr>
    </w:p>
    <w:p w14:paraId="62C53FB5" w14:textId="77777777" w:rsidR="00EC48A9" w:rsidRPr="00E505EE" w:rsidRDefault="00EC48A9">
      <w:pPr>
        <w:pStyle w:val="Textkrper"/>
        <w:rPr>
          <w:b/>
          <w:lang w:val="de-AT"/>
        </w:rPr>
      </w:pPr>
    </w:p>
    <w:p w14:paraId="4429F312" w14:textId="77777777" w:rsidR="00EC48A9" w:rsidRPr="00E505EE" w:rsidRDefault="00EC48A9">
      <w:pPr>
        <w:pStyle w:val="Textkrper"/>
        <w:rPr>
          <w:b/>
          <w:lang w:val="de-AT"/>
        </w:rPr>
      </w:pPr>
    </w:p>
    <w:p w14:paraId="185EDE18" w14:textId="724F290A" w:rsidR="00EC48A9" w:rsidRPr="00E505EE" w:rsidRDefault="008D36BB">
      <w:pPr>
        <w:pStyle w:val="Textkrper"/>
        <w:spacing w:before="9"/>
        <w:rPr>
          <w:b/>
          <w:sz w:val="13"/>
          <w:lang w:val="de-AT"/>
        </w:rPr>
      </w:pP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4D11042C" wp14:editId="503A9411">
                <wp:simplePos x="0" y="0"/>
                <wp:positionH relativeFrom="page">
                  <wp:posOffset>1041400</wp:posOffset>
                </wp:positionH>
                <wp:positionV relativeFrom="paragraph">
                  <wp:posOffset>125730</wp:posOffset>
                </wp:positionV>
                <wp:extent cx="1028700" cy="254000"/>
                <wp:effectExtent l="0" t="0" r="0" b="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254000"/>
                        </a:xfrm>
                        <a:prstGeom prst="rect">
                          <a:avLst/>
                        </a:prstGeom>
                        <a:solidFill>
                          <a:srgbClr val="E5E5E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3B6C499" id="Rectangle 6" o:spid="_x0000_s1026" style="position:absolute;margin-left:82pt;margin-top:9.9pt;width:81pt;height:20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" fillcolor="#e5e5e5" stroked="f">
                <w10:wrap type="topAndBottom" anchorx="page"/>
              </v:rect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20D9E0BB" wp14:editId="36B3824F">
                <wp:simplePos x="0" y="0"/>
                <wp:positionH relativeFrom="page">
                  <wp:posOffset>2159000</wp:posOffset>
                </wp:positionH>
                <wp:positionV relativeFrom="paragraph">
                  <wp:posOffset>125730</wp:posOffset>
                </wp:positionV>
                <wp:extent cx="1498600" cy="254000"/>
                <wp:effectExtent l="0" t="0" r="0" b="0"/>
                <wp:wrapTopAndBottom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8600" cy="254000"/>
                        </a:xfrm>
                        <a:prstGeom prst="rect">
                          <a:avLst/>
                        </a:prstGeom>
                        <a:solidFill>
                          <a:srgbClr val="E5E5E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8AA9D85" id="Rectangle 5" o:spid="_x0000_s1026" style="position:absolute;margin-left:170pt;margin-top:9.9pt;width:118pt;height:20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" fillcolor="#e5e5e5" stroked="f">
                <w10:wrap type="topAndBottom" anchorx="page"/>
              </v:rect>
            </w:pict>
          </mc:Fallback>
        </mc:AlternateContent>
      </w:r>
      <w:r w:rsidRPr="00E505EE">
        <w:rPr>
          <w:noProof/>
          <w:lang w:val="de-AT" w:eastAsia="de-AT" w:bidi="ar-SA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618F2A1E" wp14:editId="6FFF9B70">
                <wp:simplePos x="0" y="0"/>
                <wp:positionH relativeFrom="page">
                  <wp:posOffset>4165600</wp:posOffset>
                </wp:positionH>
                <wp:positionV relativeFrom="paragraph">
                  <wp:posOffset>125730</wp:posOffset>
                </wp:positionV>
                <wp:extent cx="2578100" cy="254000"/>
                <wp:effectExtent l="0" t="0" r="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8100" cy="254000"/>
                        </a:xfrm>
                        <a:prstGeom prst="rect">
                          <a:avLst/>
                        </a:prstGeom>
                        <a:solidFill>
                          <a:srgbClr val="E5E5E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15FF3A55" id="Rectangle 4" o:spid="_x0000_s1026" style="position:absolute;margin-left:328pt;margin-top:9.9pt;width:203pt;height:20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" fillcolor="#e5e5e5" stroked="f">
                <w10:wrap type="topAndBottom" anchorx="page"/>
              </v:rect>
            </w:pict>
          </mc:Fallback>
        </mc:AlternateContent>
      </w:r>
    </w:p>
    <w:p w14:paraId="0A7B0F6C" w14:textId="77777777" w:rsidR="00EC48A9" w:rsidRPr="00E505EE" w:rsidRDefault="00EC48A9">
      <w:pPr>
        <w:pStyle w:val="Textkrper"/>
        <w:rPr>
          <w:b/>
          <w:sz w:val="4"/>
          <w:lang w:val="de-AT"/>
        </w:rPr>
      </w:pPr>
    </w:p>
    <w:p w14:paraId="2E0B4766" w14:textId="7D537FF8" w:rsidR="00EC48A9" w:rsidRPr="00E505EE" w:rsidRDefault="008D36BB">
      <w:pPr>
        <w:pStyle w:val="Textkrper"/>
        <w:spacing w:line="20" w:lineRule="exact"/>
        <w:ind w:left="4955"/>
        <w:rPr>
          <w:sz w:val="2"/>
          <w:lang w:val="de-AT"/>
        </w:rPr>
      </w:pPr>
      <w:r w:rsidRPr="00E505EE">
        <w:rPr>
          <w:noProof/>
          <w:sz w:val="2"/>
          <w:lang w:val="de-AT" w:eastAsia="de-AT" w:bidi="ar-SA"/>
        </w:rPr>
        <mc:AlternateContent>
          <mc:Choice Requires="wpg">
            <w:drawing>
              <wp:inline distT="0" distB="0" distL="0" distR="0" wp14:anchorId="269F42EF" wp14:editId="772C660A">
                <wp:extent cx="2692400" cy="6350"/>
                <wp:effectExtent l="9525" t="5715" r="12700" b="698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92400" cy="6350"/>
                          <a:chOff x="0" y="0"/>
                          <a:chExt cx="4240" cy="10"/>
                        </a:xfrm>
                      </wpg:grpSpPr>
                      <wps:wsp>
                        <wps:cNvPr id="7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2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1AEF71F" id="Group 2" o:spid="_x0000_s1026" style="width:212pt;height:.5pt;mso-position-horizontal-relative:char;mso-position-vertical-relative:line" coordsize="42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">
                <v:line id="Line 3" o:spid="_x0000_s1027" style="position:absolute;visibility:visible;mso-wrap-style:square" from="0,5" to="42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" strokeweight=".5pt"/>
                <w10:anchorlock/>
              </v:group>
            </w:pict>
          </mc:Fallback>
        </mc:AlternateContent>
      </w:r>
    </w:p>
    <w:p w14:paraId="01BEF17F" w14:textId="77777777" w:rsidR="00EC48A9" w:rsidRPr="00E505EE" w:rsidRDefault="007010EB">
      <w:pPr>
        <w:tabs>
          <w:tab w:val="left" w:pos="1919"/>
          <w:tab w:val="left" w:pos="5039"/>
        </w:tabs>
        <w:spacing w:line="172" w:lineRule="exact"/>
        <w:ind w:left="160"/>
        <w:rPr>
          <w:sz w:val="16"/>
          <w:lang w:val="de-AT"/>
        </w:rPr>
      </w:pPr>
      <w:r w:rsidRPr="00E505EE">
        <w:rPr>
          <w:sz w:val="16"/>
          <w:lang w:val="de-AT"/>
        </w:rPr>
        <w:t>Datum</w:t>
      </w:r>
      <w:r w:rsidRPr="00E505EE">
        <w:rPr>
          <w:sz w:val="16"/>
          <w:lang w:val="de-AT"/>
        </w:rPr>
        <w:tab/>
        <w:t>Ort</w:t>
      </w:r>
      <w:r w:rsidRPr="00E505EE">
        <w:rPr>
          <w:sz w:val="16"/>
          <w:lang w:val="de-AT"/>
        </w:rPr>
        <w:tab/>
        <w:t>Unterschrift des/der</w:t>
      </w:r>
      <w:r w:rsidRPr="00E505EE">
        <w:rPr>
          <w:spacing w:val="-4"/>
          <w:sz w:val="16"/>
          <w:lang w:val="de-AT"/>
        </w:rPr>
        <w:t xml:space="preserve"> </w:t>
      </w:r>
      <w:r w:rsidRPr="00E505EE">
        <w:rPr>
          <w:sz w:val="16"/>
          <w:lang w:val="de-AT"/>
        </w:rPr>
        <w:t>Erziehungsberechtigten</w:t>
      </w:r>
      <w:bookmarkEnd w:id="0"/>
    </w:p>
    <w:sectPr w:rsidR="00EC48A9" w:rsidRPr="00E505EE">
      <w:pgSz w:w="11900" w:h="16840"/>
      <w:pgMar w:top="500" w:right="54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96973"/>
    <w:multiLevelType w:val="hybridMultilevel"/>
    <w:tmpl w:val="3A7E4D6E"/>
    <w:lvl w:ilvl="0" w:tplc="0EA42246">
      <w:start w:val="1"/>
      <w:numFmt w:val="decimal"/>
      <w:lvlText w:val="%1."/>
      <w:lvlJc w:val="left"/>
      <w:pPr>
        <w:ind w:left="480" w:hanging="360"/>
        <w:jc w:val="left"/>
      </w:pPr>
      <w:rPr>
        <w:rFonts w:ascii="Arial" w:eastAsia="Arial" w:hAnsi="Arial" w:cs="Arial" w:hint="default"/>
        <w:spacing w:val="-12"/>
        <w:w w:val="100"/>
        <w:sz w:val="20"/>
        <w:szCs w:val="20"/>
        <w:lang w:val="de-DE" w:eastAsia="de-DE" w:bidi="de-DE"/>
      </w:rPr>
    </w:lvl>
    <w:lvl w:ilvl="1" w:tplc="4380CFE8">
      <w:numFmt w:val="bullet"/>
      <w:lvlText w:val="•"/>
      <w:lvlJc w:val="left"/>
      <w:pPr>
        <w:ind w:left="1416" w:hanging="360"/>
      </w:pPr>
      <w:rPr>
        <w:rFonts w:hint="default"/>
        <w:lang w:val="de-DE" w:eastAsia="de-DE" w:bidi="de-DE"/>
      </w:rPr>
    </w:lvl>
    <w:lvl w:ilvl="2" w:tplc="6F00EAE6">
      <w:numFmt w:val="bullet"/>
      <w:lvlText w:val="•"/>
      <w:lvlJc w:val="left"/>
      <w:pPr>
        <w:ind w:left="2352" w:hanging="360"/>
      </w:pPr>
      <w:rPr>
        <w:rFonts w:hint="default"/>
        <w:lang w:val="de-DE" w:eastAsia="de-DE" w:bidi="de-DE"/>
      </w:rPr>
    </w:lvl>
    <w:lvl w:ilvl="3" w:tplc="1B4CB034">
      <w:numFmt w:val="bullet"/>
      <w:lvlText w:val="•"/>
      <w:lvlJc w:val="left"/>
      <w:pPr>
        <w:ind w:left="3288" w:hanging="360"/>
      </w:pPr>
      <w:rPr>
        <w:rFonts w:hint="default"/>
        <w:lang w:val="de-DE" w:eastAsia="de-DE" w:bidi="de-DE"/>
      </w:rPr>
    </w:lvl>
    <w:lvl w:ilvl="4" w:tplc="6CF8D504">
      <w:numFmt w:val="bullet"/>
      <w:lvlText w:val="•"/>
      <w:lvlJc w:val="left"/>
      <w:pPr>
        <w:ind w:left="4224" w:hanging="360"/>
      </w:pPr>
      <w:rPr>
        <w:rFonts w:hint="default"/>
        <w:lang w:val="de-DE" w:eastAsia="de-DE" w:bidi="de-DE"/>
      </w:rPr>
    </w:lvl>
    <w:lvl w:ilvl="5" w:tplc="AE5C782C">
      <w:numFmt w:val="bullet"/>
      <w:lvlText w:val="•"/>
      <w:lvlJc w:val="left"/>
      <w:pPr>
        <w:ind w:left="5160" w:hanging="360"/>
      </w:pPr>
      <w:rPr>
        <w:rFonts w:hint="default"/>
        <w:lang w:val="de-DE" w:eastAsia="de-DE" w:bidi="de-DE"/>
      </w:rPr>
    </w:lvl>
    <w:lvl w:ilvl="6" w:tplc="C8BC5190">
      <w:numFmt w:val="bullet"/>
      <w:lvlText w:val="•"/>
      <w:lvlJc w:val="left"/>
      <w:pPr>
        <w:ind w:left="6096" w:hanging="360"/>
      </w:pPr>
      <w:rPr>
        <w:rFonts w:hint="default"/>
        <w:lang w:val="de-DE" w:eastAsia="de-DE" w:bidi="de-DE"/>
      </w:rPr>
    </w:lvl>
    <w:lvl w:ilvl="7" w:tplc="5D526904">
      <w:numFmt w:val="bullet"/>
      <w:lvlText w:val="•"/>
      <w:lvlJc w:val="left"/>
      <w:pPr>
        <w:ind w:left="7032" w:hanging="360"/>
      </w:pPr>
      <w:rPr>
        <w:rFonts w:hint="default"/>
        <w:lang w:val="de-DE" w:eastAsia="de-DE" w:bidi="de-DE"/>
      </w:rPr>
    </w:lvl>
    <w:lvl w:ilvl="8" w:tplc="2D020608">
      <w:numFmt w:val="bullet"/>
      <w:lvlText w:val="•"/>
      <w:lvlJc w:val="left"/>
      <w:pPr>
        <w:ind w:left="7968" w:hanging="360"/>
      </w:pPr>
      <w:rPr>
        <w:rFonts w:hint="default"/>
        <w:lang w:val="de-DE" w:eastAsia="de-DE" w:bidi="de-D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578658028"/>
  </w:docVars>
  <w:rsids>
    <w:rsidRoot w:val="00EC48A9"/>
    <w:rsid w:val="000E3770"/>
    <w:rsid w:val="000F0D4C"/>
    <w:rsid w:val="00131F12"/>
    <w:rsid w:val="00164FAE"/>
    <w:rsid w:val="001F6B79"/>
    <w:rsid w:val="002866BA"/>
    <w:rsid w:val="003C32F9"/>
    <w:rsid w:val="005124A1"/>
    <w:rsid w:val="0055412B"/>
    <w:rsid w:val="005A5357"/>
    <w:rsid w:val="00624198"/>
    <w:rsid w:val="007010EB"/>
    <w:rsid w:val="007C1EFB"/>
    <w:rsid w:val="007C67C0"/>
    <w:rsid w:val="007D5D04"/>
    <w:rsid w:val="008D36BB"/>
    <w:rsid w:val="009079DB"/>
    <w:rsid w:val="0097572A"/>
    <w:rsid w:val="009F1979"/>
    <w:rsid w:val="00A82847"/>
    <w:rsid w:val="00AC60F7"/>
    <w:rsid w:val="00BF6E75"/>
    <w:rsid w:val="00CD4EFE"/>
    <w:rsid w:val="00D7179A"/>
    <w:rsid w:val="00E505EE"/>
    <w:rsid w:val="00EC48A9"/>
    <w:rsid w:val="00EF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4D44A"/>
  <w15:docId w15:val="{8DC39B6A-83E4-4043-9BFC-FF5309A3C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eastAsia="Arial" w:hAnsi="Arial" w:cs="Arial"/>
      <w:lang w:val="de-DE" w:eastAsia="de-DE" w:bidi="de-DE"/>
    </w:rPr>
  </w:style>
  <w:style w:type="paragraph" w:styleId="berschrift1">
    <w:name w:val="heading 1"/>
    <w:basedOn w:val="Standard"/>
    <w:uiPriority w:val="9"/>
    <w:qFormat/>
    <w:pPr>
      <w:spacing w:before="59"/>
      <w:ind w:left="520"/>
      <w:outlineLvl w:val="0"/>
    </w:pPr>
  </w:style>
  <w:style w:type="paragraph" w:styleId="berschrift2">
    <w:name w:val="heading 2"/>
    <w:basedOn w:val="Standard"/>
    <w:uiPriority w:val="9"/>
    <w:unhideWhenUsed/>
    <w:qFormat/>
    <w:pPr>
      <w:ind w:left="460"/>
      <w:outlineLvl w:val="1"/>
    </w:pPr>
    <w:rPr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uiPriority w:val="1"/>
    <w:qFormat/>
    <w:rPr>
      <w:sz w:val="20"/>
      <w:szCs w:val="20"/>
    </w:rPr>
  </w:style>
  <w:style w:type="paragraph" w:styleId="Titel">
    <w:name w:val="Title"/>
    <w:basedOn w:val="Standard"/>
    <w:uiPriority w:val="10"/>
    <w:qFormat/>
    <w:pPr>
      <w:spacing w:before="1"/>
      <w:ind w:right="3006"/>
      <w:jc w:val="center"/>
    </w:pPr>
    <w:rPr>
      <w:b/>
      <w:bCs/>
      <w:sz w:val="32"/>
      <w:szCs w:val="32"/>
    </w:rPr>
  </w:style>
  <w:style w:type="paragraph" w:styleId="Listenabsatz">
    <w:name w:val="List Paragraph"/>
    <w:basedOn w:val="Standard"/>
    <w:uiPriority w:val="1"/>
    <w:qFormat/>
    <w:pPr>
      <w:spacing w:before="94"/>
      <w:ind w:left="480" w:hanging="360"/>
    </w:pPr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6E7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6E75"/>
    <w:rPr>
      <w:rFonts w:ascii="Segoe UI" w:eastAsia="Arial" w:hAnsi="Segoe UI" w:cs="Segoe UI"/>
      <w:sz w:val="18"/>
      <w:szCs w:val="18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F2E011B2</Template>
  <TotalTime>0</TotalTime>
  <Pages>2</Pages>
  <Words>394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Tito</dc:creator>
  <cp:lastModifiedBy>KASTNER Andreas</cp:lastModifiedBy>
  <cp:revision>26</cp:revision>
  <cp:lastPrinted>2023-10-12T11:58:00Z</cp:lastPrinted>
  <dcterms:created xsi:type="dcterms:W3CDTF">2022-11-23T19:31:00Z</dcterms:created>
  <dcterms:modified xsi:type="dcterms:W3CDTF">2025-11-07T12:15:00Z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2020-12-04T00:00:00Z</vt:filetime>
  </property>
  <property fmtid="{D5CDD505-2E9C-101B-9397-08002B2CF9AE}" pid="3" name="Creator">
    <vt:lpwstr>JasperReports Library version 6.4.1</vt:lpwstr>
  </property>
  <property fmtid="{D5CDD505-2E9C-101B-9397-08002B2CF9AE}" pid="4" name="LastSaved">
    <vt:filetime>2022-11-23T00:00:00Z</vt:filetime>
  </property>
</Properties>
</file>