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DE7F31" w14:textId="77777777" w:rsidR="00386012" w:rsidRPr="00302C17" w:rsidRDefault="00386012" w:rsidP="00153F62">
      <w:pPr>
        <w:pStyle w:val="Kopfzeile"/>
        <w:tabs>
          <w:tab w:val="clear" w:pos="4536"/>
          <w:tab w:val="clear" w:pos="9072"/>
        </w:tabs>
        <w:rPr>
          <w:rFonts w:ascii="Tahoma" w:hAnsi="Tahoma" w:cs="Tahoma"/>
          <w:sz w:val="18"/>
          <w:szCs w:val="18"/>
        </w:rPr>
      </w:pPr>
      <w:bookmarkStart w:id="0" w:name="_GoBack"/>
      <w:bookmarkEnd w:id="0"/>
    </w:p>
    <w:p w14:paraId="1454A4C9" w14:textId="77777777" w:rsidR="00386012" w:rsidRPr="00302C17" w:rsidRDefault="00386012" w:rsidP="00153F62">
      <w:pPr>
        <w:pStyle w:val="Kopfzeile"/>
        <w:tabs>
          <w:tab w:val="clear" w:pos="4536"/>
          <w:tab w:val="clear" w:pos="9072"/>
        </w:tabs>
        <w:rPr>
          <w:rFonts w:ascii="Tahoma" w:hAnsi="Tahoma" w:cs="Tahoma"/>
          <w:sz w:val="18"/>
          <w:szCs w:val="18"/>
        </w:rPr>
      </w:pPr>
    </w:p>
    <w:tbl>
      <w:tblPr>
        <w:tblpPr w:leftFromText="142" w:rightFromText="142" w:vertAnchor="text" w:horzAnchor="margin" w:tblpX="-250" w:tblpY="1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53"/>
        <w:gridCol w:w="1983"/>
        <w:gridCol w:w="4254"/>
      </w:tblGrid>
      <w:tr w:rsidR="00302C17" w14:paraId="3DFFDE70" w14:textId="77777777" w:rsidTr="00302C17">
        <w:trPr>
          <w:cantSplit/>
          <w:trHeight w:val="859"/>
        </w:trPr>
        <w:tc>
          <w:tcPr>
            <w:tcW w:w="4253" w:type="dxa"/>
            <w:vMerge w:val="restart"/>
          </w:tcPr>
          <w:p w14:paraId="1FEE7084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Tahoma" w:hAnsi="Tahoma" w:cs="Tahoma"/>
              </w:rPr>
            </w:pPr>
          </w:p>
          <w:p w14:paraId="195F4189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Calibri"/>
                <w:bCs/>
                <w:sz w:val="16"/>
                <w:szCs w:val="16"/>
                <w:lang w:val="de-AT"/>
              </w:rPr>
            </w:pPr>
            <w:r>
              <w:rPr>
                <w:rFonts w:ascii="Tahoma" w:hAnsi="Tahoma" w:cs="Tahoma"/>
                <w:noProof/>
                <w:lang w:val="de-AT"/>
              </w:rPr>
              <w:drawing>
                <wp:anchor distT="0" distB="0" distL="114300" distR="114300" simplePos="0" relativeHeight="251659264" behindDoc="1" locked="0" layoutInCell="1" allowOverlap="1" wp14:anchorId="6CF565D4" wp14:editId="1D507732">
                  <wp:simplePos x="0" y="0"/>
                  <wp:positionH relativeFrom="column">
                    <wp:posOffset>92710</wp:posOffset>
                  </wp:positionH>
                  <wp:positionV relativeFrom="paragraph">
                    <wp:posOffset>59690</wp:posOffset>
                  </wp:positionV>
                  <wp:extent cx="552450" cy="846455"/>
                  <wp:effectExtent l="0" t="0" r="0" b="0"/>
                  <wp:wrapThrough wrapText="bothSides">
                    <wp:wrapPolygon edited="0">
                      <wp:start x="0" y="0"/>
                      <wp:lineTo x="0" y="21389"/>
                      <wp:lineTo x="21352" y="21389"/>
                      <wp:lineTo x="21352" y="0"/>
                      <wp:lineTo x="0" y="0"/>
                    </wp:wrapPolygon>
                  </wp:wrapThrough>
                  <wp:docPr id="3" name="Bild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52450" cy="846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7661E67B" w14:textId="77777777" w:rsidR="00302C17" w:rsidRPr="009F18DE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Calibri"/>
                <w:b/>
                <w:bCs/>
                <w:sz w:val="18"/>
                <w:szCs w:val="18"/>
                <w:lang w:val="de-AT"/>
              </w:rPr>
            </w:pPr>
            <w:r w:rsidRPr="009F18DE">
              <w:rPr>
                <w:rFonts w:ascii="Corbel" w:hAnsi="Corbel" w:cs="Calibri"/>
                <w:b/>
                <w:bCs/>
                <w:sz w:val="18"/>
                <w:szCs w:val="18"/>
                <w:lang w:val="de-AT"/>
              </w:rPr>
              <w:t>1030 Wien, Dietrichgasse 36</w:t>
            </w:r>
          </w:p>
          <w:p w14:paraId="24D3E1FD" w14:textId="77777777" w:rsidR="00302C17" w:rsidRDefault="00302C17" w:rsidP="00302C17">
            <w:pP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</w:pPr>
            <w: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>Tel.:  4000 – 560</w:t>
            </w:r>
            <w:r w:rsidRPr="00695570"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>920</w:t>
            </w:r>
            <w: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 xml:space="preserve"> </w:t>
            </w:r>
          </w:p>
          <w:p w14:paraId="6F917090" w14:textId="44397A56" w:rsidR="00302C17" w:rsidRPr="009923BB" w:rsidRDefault="002E0DCD" w:rsidP="00302C17">
            <w:pPr>
              <w:rPr>
                <w:rFonts w:ascii="Corbel" w:hAnsi="Corbel" w:cs="Calibri"/>
                <w:bCs/>
                <w:sz w:val="16"/>
                <w:szCs w:val="16"/>
                <w:lang w:val="de-AT"/>
              </w:rPr>
            </w:pPr>
            <w:hyperlink r:id="rId9" w:history="1">
              <w:r w:rsidR="00302C17" w:rsidRPr="009923BB">
                <w:rPr>
                  <w:rStyle w:val="Hyperlink"/>
                  <w:rFonts w:ascii="Corbel" w:hAnsi="Corbel" w:cs="Calibri"/>
                  <w:bCs/>
                  <w:color w:val="auto"/>
                  <w:sz w:val="16"/>
                  <w:szCs w:val="16"/>
                  <w:u w:val="none"/>
                  <w:lang w:val="de-AT"/>
                </w:rPr>
                <w:t>direktion.903012@schule.wien.gv.at</w:t>
              </w:r>
            </w:hyperlink>
          </w:p>
          <w:p w14:paraId="3998335B" w14:textId="6C17050A" w:rsidR="00302C17" w:rsidRDefault="002E0DCD" w:rsidP="00302C17">
            <w:pP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</w:pPr>
            <w:hyperlink r:id="rId10" w:history="1">
              <w:r w:rsidR="00302C17" w:rsidRPr="009923BB">
                <w:rPr>
                  <w:rStyle w:val="Hyperlink"/>
                  <w:rFonts w:ascii="Corbel" w:hAnsi="Corbel" w:cs="Calibri"/>
                  <w:bCs/>
                  <w:color w:val="auto"/>
                  <w:sz w:val="16"/>
                  <w:szCs w:val="16"/>
                  <w:u w:val="none"/>
                  <w:lang w:val="de-AT"/>
                </w:rPr>
                <w:t>https://ms-dietrichgasse.schule.wien.at</w:t>
              </w:r>
            </w:hyperlink>
          </w:p>
          <w:p w14:paraId="1EF70B3E" w14:textId="77777777" w:rsidR="00302C17" w:rsidRPr="00695570" w:rsidRDefault="00302C17" w:rsidP="00302C17">
            <w:pP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</w:pPr>
            <w: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>___________________________________________________</w:t>
            </w:r>
          </w:p>
          <w:p w14:paraId="0677138E" w14:textId="77777777" w:rsidR="00302C17" w:rsidRDefault="00302C17" w:rsidP="00302C17">
            <w:r>
              <w:rPr>
                <w:noProof/>
                <w:lang w:val="de-AT"/>
              </w:rPr>
              <w:drawing>
                <wp:anchor distT="0" distB="0" distL="114300" distR="114300" simplePos="0" relativeHeight="251661312" behindDoc="1" locked="0" layoutInCell="1" allowOverlap="1" wp14:anchorId="32F97256" wp14:editId="26A4176C">
                  <wp:simplePos x="0" y="0"/>
                  <wp:positionH relativeFrom="column">
                    <wp:posOffset>1664970</wp:posOffset>
                  </wp:positionH>
                  <wp:positionV relativeFrom="paragraph">
                    <wp:posOffset>86360</wp:posOffset>
                  </wp:positionV>
                  <wp:extent cx="934085" cy="669925"/>
                  <wp:effectExtent l="0" t="0" r="0" b="0"/>
                  <wp:wrapThrough wrapText="bothSides">
                    <wp:wrapPolygon edited="0">
                      <wp:start x="0" y="0"/>
                      <wp:lineTo x="0" y="21293"/>
                      <wp:lineTo x="21438" y="21293"/>
                      <wp:lineTo x="21438" y="0"/>
                      <wp:lineTo x="0" y="0"/>
                    </wp:wrapPolygon>
                  </wp:wrapThrough>
                  <wp:docPr id="15" name="Bild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4085" cy="669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135F3BF" w14:textId="77777777" w:rsidR="00302C17" w:rsidRDefault="00302C17" w:rsidP="00302C17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2DD4B2F7" w14:textId="77777777" w:rsidR="00302C17" w:rsidRPr="008F7A23" w:rsidRDefault="00302C17" w:rsidP="00302C17">
            <w:pPr>
              <w:rPr>
                <w:rFonts w:ascii="Corbel" w:hAnsi="Corbel" w:cs="Tahoma"/>
                <w:b/>
                <w:sz w:val="18"/>
                <w:szCs w:val="18"/>
              </w:rPr>
            </w:pPr>
            <w:r w:rsidRPr="008F7A23">
              <w:rPr>
                <w:rFonts w:ascii="Corbel" w:hAnsi="Corbel" w:cs="Tahoma"/>
                <w:b/>
                <w:sz w:val="18"/>
                <w:szCs w:val="18"/>
              </w:rPr>
              <w:t>1100 Wien, Wendstattgasse 5/I</w:t>
            </w:r>
          </w:p>
          <w:p w14:paraId="53E279A2" w14:textId="77777777" w:rsidR="00302C17" w:rsidRPr="008F7A23" w:rsidRDefault="00302C17" w:rsidP="00302C17">
            <w:pPr>
              <w:rPr>
                <w:rFonts w:ascii="Corbel" w:hAnsi="Corbel" w:cs="Tahoma"/>
                <w:sz w:val="16"/>
                <w:szCs w:val="16"/>
              </w:rPr>
            </w:pPr>
            <w:r w:rsidRPr="008F7A23"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>Tel.:  4000 – 561070</w:t>
            </w:r>
          </w:p>
          <w:p w14:paraId="326115C4" w14:textId="4A293BA1" w:rsidR="00302C17" w:rsidRPr="008F7A23" w:rsidRDefault="002E0DCD" w:rsidP="00302C17">
            <w:pPr>
              <w:rPr>
                <w:rFonts w:ascii="Corbel" w:hAnsi="Corbel" w:cs="Calibri"/>
                <w:bCs/>
                <w:sz w:val="16"/>
                <w:szCs w:val="16"/>
                <w:lang w:val="de-AT"/>
              </w:rPr>
            </w:pPr>
            <w:hyperlink r:id="rId12" w:history="1">
              <w:r w:rsidR="00302C17" w:rsidRPr="008F7A23">
                <w:rPr>
                  <w:rFonts w:ascii="Corbel" w:hAnsi="Corbel" w:cs="Calibri"/>
                  <w:bCs/>
                  <w:sz w:val="16"/>
                  <w:szCs w:val="16"/>
                  <w:lang w:val="de-AT"/>
                </w:rPr>
                <w:t>direktion.910112@schule.wien.gv.at</w:t>
              </w:r>
            </w:hyperlink>
          </w:p>
          <w:p w14:paraId="518CD8D8" w14:textId="2AE17804" w:rsidR="00302C17" w:rsidRPr="008F7A23" w:rsidRDefault="002E0DCD" w:rsidP="00302C17">
            <w:pPr>
              <w:rPr>
                <w:rFonts w:ascii="Corbel" w:hAnsi="Corbel" w:cs="Tahoma"/>
                <w:sz w:val="16"/>
                <w:szCs w:val="16"/>
              </w:rPr>
            </w:pPr>
            <w:hyperlink r:id="rId13" w:history="1">
              <w:r w:rsidR="00302C17" w:rsidRPr="008F7A23">
                <w:rPr>
                  <w:rStyle w:val="Hyperlink"/>
                  <w:rFonts w:ascii="Corbel" w:hAnsi="Corbel" w:cs="Tahoma"/>
                  <w:color w:val="auto"/>
                  <w:sz w:val="16"/>
                  <w:szCs w:val="16"/>
                  <w:u w:val="none"/>
                </w:rPr>
                <w:t>https://mim.schule.wien.at</w:t>
              </w:r>
            </w:hyperlink>
          </w:p>
          <w:p w14:paraId="2367ABBD" w14:textId="77777777" w:rsidR="00302C17" w:rsidRDefault="00302C17" w:rsidP="00302C17">
            <w:pPr>
              <w:pBdr>
                <w:bottom w:val="single" w:sz="12" w:space="1" w:color="auto"/>
              </w:pBdr>
              <w:rPr>
                <w:rFonts w:ascii="Tahoma" w:hAnsi="Tahoma" w:cs="Tahoma"/>
                <w:sz w:val="16"/>
                <w:szCs w:val="16"/>
              </w:rPr>
            </w:pPr>
          </w:p>
          <w:p w14:paraId="5B344042" w14:textId="77777777" w:rsidR="00302C17" w:rsidRDefault="00302C17" w:rsidP="00302C17">
            <w:pPr>
              <w:pBdr>
                <w:bottom w:val="single" w:sz="12" w:space="1" w:color="auto"/>
              </w:pBdr>
              <w:rPr>
                <w:rFonts w:ascii="Tahoma" w:hAnsi="Tahoma" w:cs="Tahoma"/>
                <w:sz w:val="16"/>
                <w:szCs w:val="16"/>
              </w:rPr>
            </w:pPr>
          </w:p>
          <w:p w14:paraId="7E921291" w14:textId="77777777" w:rsidR="00302C17" w:rsidRDefault="00302C17" w:rsidP="00302C17">
            <w:pPr>
              <w:jc w:val="center"/>
            </w:pPr>
            <w:r w:rsidRPr="0047398D">
              <w:rPr>
                <w:noProof/>
                <w:lang w:val="de-AT"/>
              </w:rPr>
              <w:drawing>
                <wp:inline distT="0" distB="0" distL="0" distR="0" wp14:anchorId="00235D56" wp14:editId="099B254B">
                  <wp:extent cx="1473200" cy="617855"/>
                  <wp:effectExtent l="0" t="0" r="0" b="0"/>
                  <wp:docPr id="1" name="Grafik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1"/>
                          <pic:cNvPicPr>
                            <a:picLocks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73200" cy="6178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4DF48C6" w14:textId="77777777" w:rsidR="00302C17" w:rsidRPr="008F7A23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b/>
                <w:sz w:val="18"/>
                <w:szCs w:val="18"/>
              </w:rPr>
            </w:pPr>
            <w:r w:rsidRPr="008F7A23">
              <w:rPr>
                <w:rFonts w:ascii="Corbel" w:hAnsi="Corbel" w:cs="Tahoma"/>
                <w:b/>
                <w:sz w:val="18"/>
                <w:szCs w:val="18"/>
              </w:rPr>
              <w:t>1120 Wien, Am Schöpfwerk 27</w:t>
            </w:r>
          </w:p>
          <w:p w14:paraId="44F7B6C3" w14:textId="77777777" w:rsidR="00302C17" w:rsidRPr="008F7A23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</w:pPr>
            <w:r w:rsidRPr="008F7A23"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>Tel.:  4000 - 561210</w:t>
            </w:r>
          </w:p>
          <w:p w14:paraId="6E2B20B7" w14:textId="77777777" w:rsidR="00302C17" w:rsidRPr="008F7A23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sz w:val="16"/>
                <w:szCs w:val="16"/>
              </w:rPr>
            </w:pPr>
            <w:r w:rsidRPr="008F7A23">
              <w:rPr>
                <w:rFonts w:ascii="Corbel" w:hAnsi="Corbel" w:cs="Calibri"/>
                <w:bCs/>
                <w:sz w:val="16"/>
                <w:szCs w:val="16"/>
                <w:lang w:val="de-AT"/>
              </w:rPr>
              <w:t>direktion.912072@schule.wien.gv.at</w:t>
            </w:r>
          </w:p>
          <w:p w14:paraId="0793106F" w14:textId="26C5F3D7" w:rsidR="00302C17" w:rsidRDefault="002E0DCD" w:rsidP="00302C17">
            <w:pPr>
              <w:pBdr>
                <w:bottom w:val="single" w:sz="12" w:space="1" w:color="auto"/>
              </w:pBdr>
              <w:jc w:val="center"/>
            </w:pPr>
            <w:hyperlink r:id="rId15" w:history="1">
              <w:r w:rsidR="00302C17" w:rsidRPr="008F7A23">
                <w:rPr>
                  <w:rStyle w:val="Hyperlink"/>
                  <w:rFonts w:ascii="Corbel" w:hAnsi="Corbel" w:cs="Calibri"/>
                  <w:sz w:val="16"/>
                  <w:szCs w:val="16"/>
                  <w:lang w:val="de-AT"/>
                </w:rPr>
                <w:t>https://mms-amschoepfwerk.schule.wien.at</w:t>
              </w:r>
            </w:hyperlink>
          </w:p>
          <w:p w14:paraId="4D4618D1" w14:textId="77777777" w:rsidR="008F1BC6" w:rsidRPr="008F7A23" w:rsidRDefault="008F1BC6" w:rsidP="00302C17">
            <w:pPr>
              <w:pBdr>
                <w:bottom w:val="single" w:sz="12" w:space="1" w:color="auto"/>
              </w:pBdr>
              <w:jc w:val="center"/>
              <w:rPr>
                <w:rFonts w:ascii="Corbel" w:hAnsi="Corbel" w:cs="Calibri"/>
                <w:sz w:val="16"/>
                <w:szCs w:val="16"/>
                <w:lang w:val="de-AT"/>
              </w:rPr>
            </w:pPr>
          </w:p>
          <w:p w14:paraId="24202A37" w14:textId="5C9FA0E3" w:rsidR="00996252" w:rsidRDefault="00996252" w:rsidP="00302C17">
            <w:r>
              <w:rPr>
                <w:noProof/>
                <w:lang w:val="de-AT"/>
              </w:rPr>
              <w:drawing>
                <wp:anchor distT="0" distB="0" distL="114300" distR="114300" simplePos="0" relativeHeight="251663360" behindDoc="0" locked="0" layoutInCell="1" allowOverlap="1" wp14:anchorId="56EBECA2" wp14:editId="09A763F3">
                  <wp:simplePos x="0" y="0"/>
                  <wp:positionH relativeFrom="column">
                    <wp:posOffset>-8353</wp:posOffset>
                  </wp:positionH>
                  <wp:positionV relativeFrom="paragraph">
                    <wp:posOffset>72195</wp:posOffset>
                  </wp:positionV>
                  <wp:extent cx="1181686" cy="580927"/>
                  <wp:effectExtent l="0" t="0" r="0" b="3810"/>
                  <wp:wrapNone/>
                  <wp:docPr id="13" name="Bild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Bild 13"/>
                          <pic:cNvPicPr>
                            <a:picLocks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831" cy="590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3FB43AE" w14:textId="47106FD9" w:rsidR="00302C17" w:rsidRDefault="00302C17" w:rsidP="00302C17"/>
          <w:p w14:paraId="7FA210C7" w14:textId="6DA62E24" w:rsidR="00996252" w:rsidRDefault="00996252" w:rsidP="00302C17"/>
          <w:p w14:paraId="21CEA98A" w14:textId="767C3DE1" w:rsidR="00996252" w:rsidRDefault="00996252" w:rsidP="00302C17"/>
          <w:p w14:paraId="23021A32" w14:textId="00A74D42" w:rsidR="00996252" w:rsidRDefault="00996252" w:rsidP="00302C17"/>
          <w:p w14:paraId="1960470D" w14:textId="2A6DD6B1" w:rsidR="00302C17" w:rsidRPr="008F7A23" w:rsidRDefault="00302C17" w:rsidP="00302C17">
            <w:pPr>
              <w:rPr>
                <w:rFonts w:ascii="Corbel" w:hAnsi="Corbel" w:cs="Tahoma"/>
                <w:sz w:val="18"/>
                <w:szCs w:val="18"/>
              </w:rPr>
            </w:pPr>
            <w:r w:rsidRPr="008F7A23">
              <w:rPr>
                <w:rFonts w:ascii="Corbel" w:hAnsi="Corbel" w:cs="Calibri"/>
                <w:b/>
                <w:bCs/>
                <w:sz w:val="18"/>
                <w:szCs w:val="18"/>
                <w:lang w:val="de-AT"/>
              </w:rPr>
              <w:t>1190 Wien, Pyrkergasse 14-16</w:t>
            </w:r>
          </w:p>
          <w:p w14:paraId="1D927339" w14:textId="77777777" w:rsidR="00302C17" w:rsidRPr="008F7A23" w:rsidRDefault="00302C17" w:rsidP="00302C17">
            <w:pPr>
              <w:rPr>
                <w:rFonts w:ascii="Corbel" w:hAnsi="Corbel"/>
                <w:color w:val="000000"/>
                <w:sz w:val="16"/>
                <w:szCs w:val="16"/>
              </w:rPr>
            </w:pPr>
            <w:r w:rsidRPr="008F7A23">
              <w:rPr>
                <w:rFonts w:ascii="Corbel" w:hAnsi="Corbel" w:cs="Calibri"/>
                <w:color w:val="000000"/>
                <w:sz w:val="16"/>
                <w:szCs w:val="16"/>
                <w:lang w:val="de-AT"/>
              </w:rPr>
              <w:t xml:space="preserve">Tel.:  </w:t>
            </w:r>
            <w:r w:rsidRPr="008F7A23">
              <w:rPr>
                <w:rFonts w:ascii="Corbel" w:hAnsi="Corbel"/>
                <w:color w:val="000000"/>
                <w:sz w:val="16"/>
                <w:szCs w:val="16"/>
              </w:rPr>
              <w:t>4000 - 562950</w:t>
            </w:r>
          </w:p>
          <w:p w14:paraId="165B1FB6" w14:textId="13285666" w:rsidR="00302C17" w:rsidRPr="008F7A23" w:rsidRDefault="002E0DCD" w:rsidP="00302C17">
            <w:pPr>
              <w:rPr>
                <w:rFonts w:ascii="Corbel" w:hAnsi="Corbel" w:cs="Calibri"/>
                <w:color w:val="000000"/>
                <w:sz w:val="16"/>
                <w:szCs w:val="16"/>
                <w:lang w:val="de-AT"/>
              </w:rPr>
            </w:pPr>
            <w:hyperlink r:id="rId17" w:history="1">
              <w:r w:rsidR="00302C17" w:rsidRPr="008F7A23">
                <w:rPr>
                  <w:rStyle w:val="Hyperlink"/>
                  <w:rFonts w:ascii="Corbel" w:hAnsi="Corbel" w:cs="Calibri"/>
                  <w:bCs/>
                  <w:sz w:val="16"/>
                  <w:szCs w:val="16"/>
                  <w:lang w:val="de-AT"/>
                </w:rPr>
                <w:t>direktion.919032@schule.wien.gv.at</w:t>
              </w:r>
            </w:hyperlink>
          </w:p>
          <w:p w14:paraId="65FCA886" w14:textId="0D8751FD" w:rsidR="008F1BC6" w:rsidRDefault="002E0DCD" w:rsidP="00302C17">
            <w:pPr>
              <w:rPr>
                <w:rFonts w:ascii="Corbel" w:hAnsi="Corbel" w:cs="Tahoma"/>
                <w:sz w:val="16"/>
                <w:szCs w:val="16"/>
              </w:rPr>
            </w:pPr>
            <w:hyperlink r:id="rId18" w:history="1">
              <w:r w:rsidR="00302C17" w:rsidRPr="008F7A23">
                <w:rPr>
                  <w:rStyle w:val="Hyperlink"/>
                  <w:rFonts w:ascii="Corbel" w:hAnsi="Corbel" w:cs="Tahoma"/>
                  <w:color w:val="auto"/>
                  <w:sz w:val="16"/>
                  <w:szCs w:val="16"/>
                  <w:u w:val="none"/>
                </w:rPr>
                <w:t>https://pyrkergasse.schule.wien.at/</w:t>
              </w:r>
            </w:hyperlink>
          </w:p>
          <w:p w14:paraId="4F8343B1" w14:textId="77777777" w:rsidR="00302C17" w:rsidRDefault="00302C17" w:rsidP="00302C17">
            <w:pPr>
              <w:rPr>
                <w:rFonts w:ascii="Corbel" w:hAnsi="Corbel" w:cs="Tahoma"/>
                <w:sz w:val="16"/>
                <w:szCs w:val="16"/>
              </w:rPr>
            </w:pPr>
            <w:r>
              <w:rPr>
                <w:rFonts w:ascii="Corbel" w:hAnsi="Corbel" w:cs="Tahoma"/>
                <w:sz w:val="16"/>
                <w:szCs w:val="16"/>
              </w:rPr>
              <w:t>___________________________________________________</w:t>
            </w:r>
          </w:p>
          <w:p w14:paraId="79C8CA78" w14:textId="77777777" w:rsidR="00302C17" w:rsidRDefault="00302C17" w:rsidP="00302C17">
            <w:pPr>
              <w:rPr>
                <w:rFonts w:ascii="Corbel" w:hAnsi="Corbel" w:cs="Tahoma"/>
                <w:sz w:val="16"/>
                <w:szCs w:val="16"/>
              </w:rPr>
            </w:pPr>
          </w:p>
          <w:p w14:paraId="270C5063" w14:textId="77777777" w:rsidR="00302C17" w:rsidRDefault="00302C17" w:rsidP="00302C17">
            <w:pPr>
              <w:rPr>
                <w:rFonts w:ascii="Corbel" w:hAnsi="Corbel" w:cs="Tahoma"/>
                <w:sz w:val="16"/>
                <w:szCs w:val="16"/>
              </w:rPr>
            </w:pPr>
            <w:r>
              <w:rPr>
                <w:noProof/>
                <w:lang w:val="de-AT"/>
              </w:rPr>
              <w:drawing>
                <wp:anchor distT="0" distB="0" distL="114300" distR="114300" simplePos="0" relativeHeight="251660288" behindDoc="1" locked="0" layoutInCell="1" allowOverlap="1" wp14:anchorId="7BF8D72B" wp14:editId="14637406">
                  <wp:simplePos x="0" y="0"/>
                  <wp:positionH relativeFrom="column">
                    <wp:posOffset>-6350</wp:posOffset>
                  </wp:positionH>
                  <wp:positionV relativeFrom="paragraph">
                    <wp:posOffset>118745</wp:posOffset>
                  </wp:positionV>
                  <wp:extent cx="811530" cy="791845"/>
                  <wp:effectExtent l="0" t="0" r="0" b="0"/>
                  <wp:wrapThrough wrapText="bothSides">
                    <wp:wrapPolygon edited="1">
                      <wp:start x="-237" y="0"/>
                      <wp:lineTo x="-237" y="21357"/>
                      <wp:lineTo x="19758" y="19885"/>
                      <wp:lineTo x="21600" y="0"/>
                      <wp:lineTo x="-237" y="0"/>
                    </wp:wrapPolygon>
                  </wp:wrapThrough>
                  <wp:docPr id="14" name="Bild 1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1530" cy="79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E74A3EF" w14:textId="77777777" w:rsidR="00302C17" w:rsidRDefault="00302C17" w:rsidP="00302C17">
            <w:pPr>
              <w:rPr>
                <w:rFonts w:ascii="Corbel" w:hAnsi="Corbel" w:cs="Tahoma"/>
                <w:sz w:val="16"/>
                <w:szCs w:val="16"/>
              </w:rPr>
            </w:pPr>
          </w:p>
          <w:p w14:paraId="7BC1C39D" w14:textId="77777777" w:rsidR="00302C17" w:rsidRPr="009F18DE" w:rsidRDefault="00302C17" w:rsidP="00302C17">
            <w:pPr>
              <w:rPr>
                <w:rFonts w:ascii="Corbel" w:hAnsi="Corbel" w:cs="Tahoma"/>
                <w:b/>
                <w:sz w:val="18"/>
                <w:szCs w:val="18"/>
              </w:rPr>
            </w:pPr>
            <w:r w:rsidRPr="009F18DE">
              <w:rPr>
                <w:rFonts w:ascii="Corbel" w:hAnsi="Corbel" w:cs="Tahoma"/>
                <w:b/>
                <w:sz w:val="18"/>
                <w:szCs w:val="18"/>
              </w:rPr>
              <w:t>1210 Wien, Regnerweg 6</w:t>
            </w:r>
          </w:p>
          <w:p w14:paraId="537A5C4A" w14:textId="77777777" w:rsidR="00302C17" w:rsidRPr="009923BB" w:rsidRDefault="00302C17" w:rsidP="00302C17">
            <w:pPr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</w:pPr>
            <w:r w:rsidRPr="009923BB">
              <w:rPr>
                <w:rFonts w:ascii="Corbel" w:hAnsi="Corbel" w:cs="Calibri"/>
                <w:bCs/>
                <w:color w:val="000000"/>
                <w:sz w:val="16"/>
                <w:szCs w:val="16"/>
                <w:lang w:val="de-AT"/>
              </w:rPr>
              <w:t>Tel.:  4000 – 560200</w:t>
            </w:r>
          </w:p>
          <w:p w14:paraId="18335F46" w14:textId="1B60FC9A" w:rsidR="00302C17" w:rsidRPr="009923BB" w:rsidRDefault="002E0DCD" w:rsidP="00302C17">
            <w:pPr>
              <w:rPr>
                <w:rFonts w:ascii="Corbel" w:hAnsi="Corbel" w:cs="Tahoma"/>
                <w:sz w:val="16"/>
                <w:szCs w:val="16"/>
              </w:rPr>
            </w:pPr>
            <w:hyperlink r:id="rId20" w:history="1">
              <w:r w:rsidR="00302C17" w:rsidRPr="009923BB">
                <w:rPr>
                  <w:rFonts w:ascii="Corbel" w:hAnsi="Corbel" w:cs="Calibri"/>
                  <w:bCs/>
                  <w:sz w:val="16"/>
                  <w:szCs w:val="16"/>
                  <w:lang w:val="de-AT"/>
                </w:rPr>
                <w:t>direktion.921042@schule.wien.gv.at</w:t>
              </w:r>
            </w:hyperlink>
          </w:p>
          <w:p w14:paraId="05DAB27C" w14:textId="72C7616E" w:rsidR="00302C17" w:rsidRPr="009923BB" w:rsidRDefault="002E0DCD" w:rsidP="00302C17">
            <w:pPr>
              <w:rPr>
                <w:rFonts w:ascii="Corbel" w:hAnsi="Corbel"/>
                <w:sz w:val="16"/>
                <w:szCs w:val="16"/>
              </w:rPr>
            </w:pPr>
            <w:hyperlink r:id="rId21" w:history="1">
              <w:r w:rsidR="00302C17" w:rsidRPr="009923BB">
                <w:rPr>
                  <w:rStyle w:val="Hyperlink"/>
                  <w:rFonts w:ascii="Corbel" w:hAnsi="Corbel" w:cs="Calibri"/>
                  <w:color w:val="auto"/>
                  <w:sz w:val="16"/>
                  <w:szCs w:val="16"/>
                  <w:u w:val="none"/>
                  <w:lang w:val="de-AT"/>
                </w:rPr>
                <w:t>https://omms-regnerweg.schule.wien.at</w:t>
              </w:r>
            </w:hyperlink>
          </w:p>
          <w:p w14:paraId="31FDFF69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783C3A1B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  <w:r>
              <w:rPr>
                <w:noProof/>
                <w:lang w:val="de-AT"/>
              </w:rPr>
              <w:drawing>
                <wp:anchor distT="0" distB="0" distL="114300" distR="114300" simplePos="0" relativeHeight="251664384" behindDoc="1" locked="0" layoutInCell="1" allowOverlap="1" wp14:anchorId="4666D722" wp14:editId="7257FBBB">
                  <wp:simplePos x="0" y="0"/>
                  <wp:positionH relativeFrom="column">
                    <wp:posOffset>1614805</wp:posOffset>
                  </wp:positionH>
                  <wp:positionV relativeFrom="paragraph">
                    <wp:posOffset>214202</wp:posOffset>
                  </wp:positionV>
                  <wp:extent cx="984250" cy="1167130"/>
                  <wp:effectExtent l="0" t="0" r="6350" b="1270"/>
                  <wp:wrapNone/>
                  <wp:docPr id="16" name="Bild 16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352" t="13444" r="3747" b="11326"/>
                          <a:stretch/>
                        </pic:blipFill>
                        <pic:spPr bwMode="auto">
                          <a:xfrm>
                            <a:off x="0" y="0"/>
                            <a:ext cx="984250" cy="11671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  <w:t>__________________________________________________</w:t>
            </w:r>
          </w:p>
          <w:p w14:paraId="398E0B48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19538B2C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350ECB6F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139F40DC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5F880219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7FC5728A" w14:textId="77777777" w:rsidR="00302C17" w:rsidRDefault="00302C17" w:rsidP="00302C17">
            <w:pPr>
              <w:rPr>
                <w:rFonts w:ascii="Corbel" w:hAnsi="Corbel" w:cs="Calibri"/>
                <w:b/>
                <w:bCs/>
                <w:sz w:val="16"/>
                <w:szCs w:val="16"/>
                <w:lang w:val="de-AT"/>
              </w:rPr>
            </w:pPr>
          </w:p>
          <w:p w14:paraId="54C802D4" w14:textId="77777777" w:rsidR="00302C17" w:rsidRPr="00E57294" w:rsidRDefault="00302C17" w:rsidP="00302C17">
            <w:pPr>
              <w:rPr>
                <w:rFonts w:ascii="Corbel" w:hAnsi="Corbel" w:cs="Tahoma"/>
                <w:b/>
                <w:sz w:val="18"/>
                <w:szCs w:val="18"/>
              </w:rPr>
            </w:pPr>
            <w:r w:rsidRPr="00E57294">
              <w:rPr>
                <w:rFonts w:ascii="Corbel" w:hAnsi="Corbel" w:cs="Calibri"/>
                <w:b/>
                <w:bCs/>
                <w:sz w:val="18"/>
                <w:szCs w:val="18"/>
                <w:lang w:val="de-AT"/>
              </w:rPr>
              <w:t>1220 Wien, Mira-Lobe-Weg 4</w:t>
            </w:r>
          </w:p>
          <w:p w14:paraId="18217209" w14:textId="77777777" w:rsidR="00302C17" w:rsidRPr="00E57294" w:rsidRDefault="00302C17" w:rsidP="00302C17">
            <w:pPr>
              <w:rPr>
                <w:rFonts w:ascii="Corbel" w:hAnsi="Corbel" w:cs="Calibri"/>
                <w:bCs/>
                <w:sz w:val="16"/>
                <w:szCs w:val="16"/>
                <w:lang w:val="de-AT"/>
              </w:rPr>
            </w:pPr>
            <w:r w:rsidRPr="00E57294">
              <w:rPr>
                <w:rFonts w:ascii="Corbel" w:hAnsi="Corbel" w:cs="Calibri"/>
                <w:bCs/>
                <w:sz w:val="16"/>
                <w:szCs w:val="16"/>
                <w:lang w:val="de-AT"/>
              </w:rPr>
              <w:t>Tel.:  4000 – 563600</w:t>
            </w:r>
          </w:p>
          <w:p w14:paraId="56206FC7" w14:textId="65F1AFB8" w:rsidR="00302C17" w:rsidRPr="00E57294" w:rsidRDefault="002E0DCD" w:rsidP="00302C17">
            <w:pPr>
              <w:rPr>
                <w:rFonts w:ascii="Corbel" w:hAnsi="Corbel" w:cs="Calibri"/>
                <w:sz w:val="16"/>
                <w:szCs w:val="16"/>
                <w:lang w:val="de-AT"/>
              </w:rPr>
            </w:pPr>
            <w:hyperlink r:id="rId23" w:history="1">
              <w:r w:rsidR="00302C17" w:rsidRPr="00E57294">
                <w:rPr>
                  <w:rStyle w:val="Hyperlink"/>
                  <w:rFonts w:ascii="Corbel" w:hAnsi="Corbel" w:cs="Calibri"/>
                  <w:color w:val="auto"/>
                  <w:sz w:val="16"/>
                  <w:szCs w:val="16"/>
                  <w:u w:val="none"/>
                  <w:lang w:val="de-AT"/>
                </w:rPr>
                <w:t>direktion.922112@schule.wien.gv.at</w:t>
              </w:r>
            </w:hyperlink>
          </w:p>
          <w:p w14:paraId="356CFB16" w14:textId="03EF224E" w:rsidR="00302C17" w:rsidRDefault="002E0DCD" w:rsidP="00302C17">
            <w:pPr>
              <w:rPr>
                <w:rFonts w:ascii="Corbel" w:hAnsi="Corbel"/>
                <w:sz w:val="16"/>
                <w:szCs w:val="16"/>
              </w:rPr>
            </w:pPr>
            <w:hyperlink r:id="rId24" w:history="1">
              <w:r w:rsidR="008F1BC6" w:rsidRPr="00DF2D7C">
                <w:rPr>
                  <w:rStyle w:val="Hyperlink"/>
                  <w:rFonts w:ascii="Corbel" w:hAnsi="Corbel"/>
                  <w:sz w:val="16"/>
                  <w:szCs w:val="16"/>
                </w:rPr>
                <w:t>https://ms-mira-lobe-weg.schule.wien.at</w:t>
              </w:r>
            </w:hyperlink>
          </w:p>
          <w:p w14:paraId="70917A1F" w14:textId="77777777" w:rsidR="008F1BC6" w:rsidRPr="008F7A23" w:rsidRDefault="008F1BC6" w:rsidP="00302C17">
            <w:pPr>
              <w:rPr>
                <w:rFonts w:ascii="Corbel" w:hAnsi="Corbel" w:cs="Tahoma"/>
                <w:sz w:val="13"/>
                <w:szCs w:val="13"/>
              </w:rPr>
            </w:pPr>
          </w:p>
          <w:p w14:paraId="30E95402" w14:textId="77777777" w:rsidR="00302C17" w:rsidRPr="008F7A23" w:rsidRDefault="00302C17" w:rsidP="00302C17">
            <w:pPr>
              <w:rPr>
                <w:rFonts w:ascii="Corbel" w:hAnsi="Corbel" w:cs="Tahoma"/>
                <w:sz w:val="15"/>
                <w:szCs w:val="15"/>
              </w:rPr>
            </w:pPr>
            <w:r>
              <w:rPr>
                <w:rFonts w:ascii="Tahoma" w:hAnsi="Tahoma" w:cs="Tahoma"/>
                <w:noProof/>
                <w:sz w:val="16"/>
                <w:szCs w:val="16"/>
                <w:lang w:val="de-AT"/>
              </w:rPr>
              <w:drawing>
                <wp:anchor distT="0" distB="0" distL="114300" distR="114300" simplePos="0" relativeHeight="251662336" behindDoc="0" locked="0" layoutInCell="1" allowOverlap="1" wp14:anchorId="3461209B" wp14:editId="62FFC7A6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146262</wp:posOffset>
                  </wp:positionV>
                  <wp:extent cx="1100455" cy="676910"/>
                  <wp:effectExtent l="0" t="0" r="4445" b="0"/>
                  <wp:wrapSquare wrapText="bothSides"/>
                  <wp:docPr id="1467977577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7977577" name="Grafik 1467977577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013" t="8264" r="10103" b="9090"/>
                          <a:stretch/>
                        </pic:blipFill>
                        <pic:spPr bwMode="auto">
                          <a:xfrm>
                            <a:off x="0" y="0"/>
                            <a:ext cx="1100455" cy="6769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Corbel" w:hAnsi="Corbel" w:cs="Tahoma"/>
                <w:sz w:val="16"/>
                <w:szCs w:val="16"/>
              </w:rPr>
              <w:t>______________________</w:t>
            </w:r>
            <w:r w:rsidRPr="008F7A23">
              <w:rPr>
                <w:rFonts w:ascii="Corbel" w:hAnsi="Corbel" w:cs="Tahoma"/>
                <w:sz w:val="15"/>
                <w:szCs w:val="15"/>
              </w:rPr>
              <w:t>____________________________</w:t>
            </w:r>
          </w:p>
          <w:p w14:paraId="0248A27A" w14:textId="77777777" w:rsidR="00302C17" w:rsidRPr="008F7A23" w:rsidRDefault="00302C17" w:rsidP="00302C17">
            <w:pPr>
              <w:rPr>
                <w:rFonts w:ascii="Tahoma" w:hAnsi="Tahoma" w:cs="Tahoma"/>
                <w:sz w:val="15"/>
                <w:szCs w:val="15"/>
                <w:lang w:val="de-AT"/>
              </w:rPr>
            </w:pPr>
          </w:p>
          <w:p w14:paraId="378DDC51" w14:textId="77777777" w:rsidR="00302C17" w:rsidRPr="008F7A23" w:rsidRDefault="00302C17" w:rsidP="00302C17">
            <w:pPr>
              <w:rPr>
                <w:rFonts w:ascii="Corbel" w:hAnsi="Corbel" w:cs="Tahoma"/>
                <w:b/>
                <w:bCs/>
                <w:sz w:val="18"/>
                <w:szCs w:val="18"/>
              </w:rPr>
            </w:pPr>
            <w:r w:rsidRPr="008F7A23">
              <w:rPr>
                <w:rFonts w:ascii="Corbel" w:hAnsi="Corbel" w:cs="Tahoma"/>
                <w:b/>
                <w:bCs/>
                <w:sz w:val="18"/>
                <w:szCs w:val="18"/>
                <w:lang w:val="de-AT"/>
              </w:rPr>
              <w:t>1040 Wien</w:t>
            </w:r>
            <w:r>
              <w:rPr>
                <w:rFonts w:ascii="Corbel" w:hAnsi="Corbel" w:cs="Tahoma"/>
                <w:b/>
                <w:bCs/>
                <w:sz w:val="18"/>
                <w:szCs w:val="18"/>
                <w:lang w:val="de-AT"/>
              </w:rPr>
              <w:t>,</w:t>
            </w:r>
            <w:r w:rsidRPr="008F7A23">
              <w:rPr>
                <w:rFonts w:ascii="Corbel" w:hAnsi="Corbel" w:cs="Tahoma"/>
                <w:b/>
                <w:bCs/>
                <w:sz w:val="18"/>
                <w:szCs w:val="18"/>
                <w:lang w:val="de-AT"/>
              </w:rPr>
              <w:t xml:space="preserve"> Karlsplatz 14</w:t>
            </w:r>
          </w:p>
          <w:p w14:paraId="5849D988" w14:textId="77777777" w:rsidR="00302C17" w:rsidRPr="008F7A23" w:rsidRDefault="00302C17" w:rsidP="00302C17">
            <w:pPr>
              <w:rPr>
                <w:rFonts w:ascii="Corbel" w:hAnsi="Corbel" w:cs="Tahoma"/>
                <w:sz w:val="16"/>
                <w:szCs w:val="16"/>
                <w:lang w:val="de-AT"/>
              </w:rPr>
            </w:pPr>
            <w:r w:rsidRPr="008F7A23">
              <w:rPr>
                <w:rFonts w:ascii="Corbel" w:hAnsi="Corbel" w:cs="Tahoma"/>
                <w:sz w:val="16"/>
                <w:szCs w:val="16"/>
                <w:lang w:val="de-AT"/>
              </w:rPr>
              <w:t>Evangelische Mittelschule am Karlsplatz</w:t>
            </w:r>
            <w:r w:rsidRPr="008F7A23">
              <w:rPr>
                <w:rFonts w:ascii="Corbel" w:hAnsi="Corbel" w:cs="Tahoma"/>
                <w:sz w:val="16"/>
                <w:szCs w:val="16"/>
                <w:lang w:val="de-AT"/>
              </w:rPr>
              <w:br/>
              <w:t>Telefon: 505 96 34</w:t>
            </w:r>
          </w:p>
          <w:p w14:paraId="242B198A" w14:textId="77777777" w:rsidR="00302C17" w:rsidRPr="008F7A23" w:rsidRDefault="00302C17" w:rsidP="00302C17">
            <w:pPr>
              <w:rPr>
                <w:rFonts w:ascii="Corbel" w:hAnsi="Corbel" w:cs="Tahoma"/>
                <w:sz w:val="16"/>
                <w:szCs w:val="16"/>
                <w:lang w:val="de-AT"/>
              </w:rPr>
            </w:pPr>
          </w:p>
          <w:p w14:paraId="247F8286" w14:textId="0803B280" w:rsidR="00302C17" w:rsidRPr="008F7A23" w:rsidRDefault="002E0DCD" w:rsidP="00302C17">
            <w:pPr>
              <w:ind w:left="1484"/>
              <w:rPr>
                <w:rFonts w:ascii="Corbel" w:hAnsi="Corbel" w:cs="Tahoma"/>
                <w:sz w:val="16"/>
                <w:szCs w:val="16"/>
              </w:rPr>
            </w:pPr>
            <w:hyperlink r:id="rId26" w:history="1">
              <w:r w:rsidR="00302C17" w:rsidRPr="008F7A23">
                <w:rPr>
                  <w:rStyle w:val="Hyperlink"/>
                  <w:rFonts w:ascii="Corbel" w:hAnsi="Corbel" w:cs="Tahoma"/>
                  <w:b/>
                  <w:bCs/>
                  <w:sz w:val="16"/>
                  <w:szCs w:val="16"/>
                </w:rPr>
                <w:t>direktion@kp14.at</w:t>
              </w:r>
            </w:hyperlink>
          </w:p>
          <w:p w14:paraId="4ABF1BC8" w14:textId="10E399C4" w:rsidR="00302C17" w:rsidRPr="008F7A23" w:rsidRDefault="002E0DCD" w:rsidP="00302C17">
            <w:pPr>
              <w:ind w:left="1484"/>
              <w:rPr>
                <w:rFonts w:ascii="Corbel" w:hAnsi="Corbel" w:cs="Tahoma"/>
                <w:sz w:val="16"/>
                <w:szCs w:val="16"/>
              </w:rPr>
            </w:pPr>
            <w:hyperlink r:id="rId27" w:history="1">
              <w:r w:rsidR="00302C17" w:rsidRPr="008F7A23">
                <w:rPr>
                  <w:rStyle w:val="Hyperlink"/>
                  <w:rFonts w:ascii="Corbel" w:hAnsi="Corbel" w:cs="Tahoma"/>
                  <w:sz w:val="16"/>
                  <w:szCs w:val="16"/>
                </w:rPr>
                <w:t>https://ems.schule-karlsplatz.at</w:t>
              </w:r>
            </w:hyperlink>
          </w:p>
          <w:p w14:paraId="20999DFA" w14:textId="77777777" w:rsidR="00302C17" w:rsidRDefault="00302C17" w:rsidP="00302C17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6237" w:type="dxa"/>
            <w:gridSpan w:val="2"/>
          </w:tcPr>
          <w:p w14:paraId="404E3CE3" w14:textId="77777777" w:rsidR="00302C17" w:rsidRP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b/>
                <w:sz w:val="36"/>
                <w:szCs w:val="36"/>
                <w:u w:val="single"/>
              </w:rPr>
            </w:pPr>
            <w:r w:rsidRPr="00302C17">
              <w:rPr>
                <w:rFonts w:ascii="Corbel" w:hAnsi="Corbel" w:cs="Tahoma"/>
                <w:b/>
                <w:sz w:val="36"/>
                <w:szCs w:val="36"/>
                <w:u w:val="single"/>
              </w:rPr>
              <w:lastRenderedPageBreak/>
              <w:t>ANMELDUNG</w:t>
            </w:r>
          </w:p>
          <w:p w14:paraId="1482ABBB" w14:textId="18DCA056" w:rsidR="00302C17" w:rsidRPr="003426BB" w:rsidRDefault="00AE4D9D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b/>
                <w:color w:val="FF0000"/>
                <w:sz w:val="22"/>
                <w:szCs w:val="22"/>
              </w:rPr>
            </w:pPr>
            <w:r>
              <w:rPr>
                <w:rFonts w:ascii="Corbel" w:hAnsi="Corbel" w:cs="Tahoma"/>
                <w:b/>
                <w:color w:val="FF0000"/>
                <w:sz w:val="28"/>
                <w:szCs w:val="28"/>
              </w:rPr>
              <w:t>zum</w:t>
            </w:r>
            <w:r w:rsidR="00302C17" w:rsidRPr="00302C17">
              <w:rPr>
                <w:rFonts w:ascii="Corbel" w:hAnsi="Corbel" w:cs="Tahoma"/>
                <w:b/>
                <w:color w:val="FF0000"/>
                <w:sz w:val="28"/>
                <w:szCs w:val="28"/>
              </w:rPr>
              <w:t xml:space="preserve"> musikalischen Eignungstest</w:t>
            </w:r>
            <w:r>
              <w:rPr>
                <w:rFonts w:ascii="Corbel" w:hAnsi="Corbel" w:cs="Tahoma"/>
                <w:b/>
                <w:color w:val="FF0000"/>
                <w:sz w:val="28"/>
                <w:szCs w:val="28"/>
              </w:rPr>
              <w:br/>
            </w:r>
            <w:r w:rsidR="00302C17" w:rsidRPr="00302C17">
              <w:rPr>
                <w:rFonts w:ascii="Corbel" w:hAnsi="Corbel" w:cs="Tahoma"/>
                <w:b/>
                <w:color w:val="FF0000"/>
                <w:sz w:val="28"/>
                <w:szCs w:val="28"/>
              </w:rPr>
              <w:t>für das Schuljahr 2026/27</w:t>
            </w:r>
          </w:p>
          <w:p w14:paraId="7402E18C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b/>
                <w:color w:val="FF0000"/>
                <w:sz w:val="22"/>
                <w:szCs w:val="22"/>
              </w:rPr>
            </w:pPr>
          </w:p>
          <w:p w14:paraId="2D93B60A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b/>
                <w:color w:val="FF0000"/>
                <w:sz w:val="22"/>
                <w:szCs w:val="22"/>
              </w:rPr>
            </w:pPr>
          </w:p>
          <w:p w14:paraId="16BB72FB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 xml:space="preserve">an der </w:t>
            </w:r>
            <w:r>
              <w:rPr>
                <w:rFonts w:ascii="Corbel" w:hAnsi="Corbel" w:cs="Tahoma"/>
                <w:sz w:val="22"/>
                <w:szCs w:val="22"/>
              </w:rPr>
              <w:t>Musik</w:t>
            </w:r>
            <w:r w:rsidRPr="003426BB">
              <w:rPr>
                <w:rFonts w:ascii="Corbel" w:hAnsi="Corbel" w:cs="Tahoma"/>
                <w:sz w:val="22"/>
                <w:szCs w:val="22"/>
              </w:rPr>
              <w:t>mittelschule ______________________________</w:t>
            </w:r>
            <w:r>
              <w:rPr>
                <w:rFonts w:ascii="Corbel" w:hAnsi="Corbel" w:cs="Tahoma"/>
                <w:sz w:val="22"/>
                <w:szCs w:val="22"/>
              </w:rPr>
              <w:t>___</w:t>
            </w:r>
            <w:r w:rsidRPr="003426BB">
              <w:rPr>
                <w:rFonts w:ascii="Corbel" w:hAnsi="Corbel" w:cs="Tahoma"/>
                <w:sz w:val="22"/>
                <w:szCs w:val="22"/>
              </w:rPr>
              <w:t>_</w:t>
            </w:r>
          </w:p>
          <w:p w14:paraId="3036B664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jc w:val="center"/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 xml:space="preserve">                                                   </w:t>
            </w:r>
            <w:r>
              <w:rPr>
                <w:rFonts w:ascii="Corbel" w:hAnsi="Corbel" w:cs="Tahoma"/>
                <w:sz w:val="16"/>
                <w:szCs w:val="16"/>
              </w:rPr>
              <w:t>Bitte</w:t>
            </w:r>
            <w:r w:rsidRPr="00CE6AFA">
              <w:rPr>
                <w:rFonts w:ascii="Corbel" w:hAnsi="Corbel" w:cs="Tahoma"/>
                <w:sz w:val="16"/>
                <w:szCs w:val="16"/>
              </w:rPr>
              <w:t xml:space="preserve"> Adresse angeben</w:t>
            </w:r>
          </w:p>
        </w:tc>
      </w:tr>
      <w:tr w:rsidR="00302C17" w14:paraId="09ECBDA4" w14:textId="77777777" w:rsidTr="00302C17">
        <w:trPr>
          <w:cantSplit/>
          <w:trHeight w:val="742"/>
        </w:trPr>
        <w:tc>
          <w:tcPr>
            <w:tcW w:w="4253" w:type="dxa"/>
            <w:vMerge/>
          </w:tcPr>
          <w:p w14:paraId="1C054CCD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12600D59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Vorname des Kindes:</w:t>
            </w:r>
          </w:p>
        </w:tc>
      </w:tr>
      <w:tr w:rsidR="00302C17" w14:paraId="5D06963B" w14:textId="77777777" w:rsidTr="00302C17">
        <w:trPr>
          <w:cantSplit/>
          <w:trHeight w:val="696"/>
        </w:trPr>
        <w:tc>
          <w:tcPr>
            <w:tcW w:w="4253" w:type="dxa"/>
            <w:vMerge/>
          </w:tcPr>
          <w:p w14:paraId="5A33F9CB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1702C9F3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Familienname des Kindes:</w:t>
            </w:r>
          </w:p>
          <w:p w14:paraId="610A23A7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</w:tc>
      </w:tr>
      <w:tr w:rsidR="00302C17" w14:paraId="2A3D00A2" w14:textId="77777777" w:rsidTr="00302C17">
        <w:trPr>
          <w:cantSplit/>
          <w:trHeight w:val="692"/>
        </w:trPr>
        <w:tc>
          <w:tcPr>
            <w:tcW w:w="4253" w:type="dxa"/>
            <w:vMerge/>
          </w:tcPr>
          <w:p w14:paraId="60BE4A18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1983" w:type="dxa"/>
          </w:tcPr>
          <w:p w14:paraId="7F2D73CD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Geburtsdatum:</w:t>
            </w:r>
          </w:p>
        </w:tc>
        <w:tc>
          <w:tcPr>
            <w:tcW w:w="4254" w:type="dxa"/>
          </w:tcPr>
          <w:p w14:paraId="0DC06DB2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SVNr:</w:t>
            </w:r>
          </w:p>
        </w:tc>
      </w:tr>
      <w:tr w:rsidR="00302C17" w14:paraId="1E7D8D95" w14:textId="77777777" w:rsidTr="00302C17">
        <w:trPr>
          <w:cantSplit/>
          <w:trHeight w:val="856"/>
        </w:trPr>
        <w:tc>
          <w:tcPr>
            <w:tcW w:w="4253" w:type="dxa"/>
            <w:vMerge/>
          </w:tcPr>
          <w:p w14:paraId="014E1ED2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2D011B35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Straße/Gasse/Platz:                                    Hausnr./Stiege/Türnr.:</w:t>
            </w:r>
          </w:p>
        </w:tc>
      </w:tr>
      <w:tr w:rsidR="00302C17" w14:paraId="45A2F955" w14:textId="77777777" w:rsidTr="00302C17">
        <w:trPr>
          <w:cantSplit/>
          <w:trHeight w:val="584"/>
        </w:trPr>
        <w:tc>
          <w:tcPr>
            <w:tcW w:w="4253" w:type="dxa"/>
            <w:vMerge/>
          </w:tcPr>
          <w:p w14:paraId="51AD5D7D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1983" w:type="dxa"/>
          </w:tcPr>
          <w:p w14:paraId="02E86A21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PLZ/Wohnort:</w:t>
            </w:r>
          </w:p>
          <w:p w14:paraId="293C2A76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0435CCBC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</w:tc>
        <w:tc>
          <w:tcPr>
            <w:tcW w:w="4254" w:type="dxa"/>
          </w:tcPr>
          <w:p w14:paraId="1EFC06F0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Staatsbürgerschaft:</w:t>
            </w:r>
          </w:p>
        </w:tc>
      </w:tr>
      <w:tr w:rsidR="00302C17" w14:paraId="6E7B1D3D" w14:textId="77777777" w:rsidTr="00302C17">
        <w:trPr>
          <w:cantSplit/>
          <w:trHeight w:val="1685"/>
        </w:trPr>
        <w:tc>
          <w:tcPr>
            <w:tcW w:w="4253" w:type="dxa"/>
            <w:vMerge/>
          </w:tcPr>
          <w:p w14:paraId="18440B0C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056884AF" w14:textId="5D2CFC0C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Name d. Erziehungsberechtigten:</w:t>
            </w:r>
          </w:p>
          <w:p w14:paraId="15B6DF54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23A2645F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706D9430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Corbel" w:hAnsi="Corbel" w:cs="Tahoma"/>
                <w:sz w:val="22"/>
                <w:szCs w:val="22"/>
              </w:rPr>
            </w:pPr>
          </w:p>
          <w:p w14:paraId="36DAEBD3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spacing w:after="120"/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Tel.-Nr.:</w:t>
            </w:r>
          </w:p>
          <w:p w14:paraId="0795D732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E-Mail:</w:t>
            </w:r>
          </w:p>
          <w:p w14:paraId="1A6D4EF7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</w:tc>
      </w:tr>
      <w:tr w:rsidR="00302C17" w14:paraId="777C090C" w14:textId="77777777" w:rsidTr="00302C17">
        <w:trPr>
          <w:cantSplit/>
          <w:trHeight w:val="397"/>
        </w:trPr>
        <w:tc>
          <w:tcPr>
            <w:tcW w:w="4253" w:type="dxa"/>
            <w:vMerge/>
          </w:tcPr>
          <w:p w14:paraId="041DA041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7F999116" w14:textId="77777777" w:rsidR="00302C17" w:rsidRPr="00AC22F9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16"/>
                <w:szCs w:val="16"/>
              </w:rPr>
            </w:pPr>
          </w:p>
          <w:p w14:paraId="415FF107" w14:textId="6E0509F3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 xml:space="preserve">Bedarf an ganztägiger Betreuung: </w:t>
            </w:r>
            <w:r w:rsidR="008F1BC6">
              <w:rPr>
                <w:rFonts w:ascii="Corbel" w:hAnsi="Corbel" w:cs="Tahoma"/>
                <w:sz w:val="22"/>
                <w:szCs w:val="22"/>
              </w:rPr>
              <w:t xml:space="preserve">          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  </w:t>
            </w:r>
            <w:r w:rsidRPr="003426BB">
              <w:rPr>
                <w:rFonts w:ascii="Arial" w:hAnsi="Arial" w:cs="Arial"/>
                <w:sz w:val="22"/>
                <w:szCs w:val="22"/>
              </w:rPr>
              <w:t>□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 JA        </w:t>
            </w:r>
            <w:r w:rsidR="008F1BC6">
              <w:rPr>
                <w:rFonts w:ascii="Corbel" w:hAnsi="Corbel" w:cs="Tahoma"/>
                <w:sz w:val="22"/>
                <w:szCs w:val="22"/>
              </w:rPr>
              <w:t xml:space="preserve">      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   </w:t>
            </w:r>
            <w:r w:rsidRPr="003426BB">
              <w:rPr>
                <w:rFonts w:ascii="Arial" w:hAnsi="Arial" w:cs="Arial"/>
                <w:sz w:val="22"/>
                <w:szCs w:val="22"/>
              </w:rPr>
              <w:t>□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 NEIN</w:t>
            </w:r>
          </w:p>
          <w:p w14:paraId="18AE72EF" w14:textId="77777777" w:rsidR="00302C17" w:rsidRPr="00CE6AFA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16"/>
                <w:szCs w:val="16"/>
              </w:rPr>
            </w:pPr>
          </w:p>
        </w:tc>
      </w:tr>
      <w:tr w:rsidR="00302C17" w14:paraId="1CAAC371" w14:textId="77777777" w:rsidTr="00302C17">
        <w:trPr>
          <w:cantSplit/>
          <w:trHeight w:val="856"/>
        </w:trPr>
        <w:tc>
          <w:tcPr>
            <w:tcW w:w="4253" w:type="dxa"/>
            <w:vMerge/>
          </w:tcPr>
          <w:p w14:paraId="6C740379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41C3C46B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Schule derzeit (</w:t>
            </w:r>
            <w:r>
              <w:rPr>
                <w:rFonts w:ascii="Corbel" w:hAnsi="Corbel" w:cs="Tahoma"/>
                <w:sz w:val="22"/>
                <w:szCs w:val="22"/>
              </w:rPr>
              <w:t>Adresse</w:t>
            </w:r>
            <w:r w:rsidRPr="003426BB">
              <w:rPr>
                <w:rFonts w:ascii="Corbel" w:hAnsi="Corbel" w:cs="Tahoma"/>
                <w:sz w:val="22"/>
                <w:szCs w:val="22"/>
              </w:rPr>
              <w:t>):</w:t>
            </w:r>
          </w:p>
          <w:p w14:paraId="26CB9C93" w14:textId="77777777" w:rsidR="008F1BC6" w:rsidRDefault="008F1BC6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4AADF4B2" w14:textId="77777777" w:rsidR="008F1BC6" w:rsidRDefault="008F1BC6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39B62B60" w14:textId="77777777" w:rsidR="008F1BC6" w:rsidRPr="003426BB" w:rsidRDefault="008F1BC6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</w:tc>
      </w:tr>
      <w:tr w:rsidR="00302C17" w14:paraId="4AA311F9" w14:textId="77777777" w:rsidTr="00302C17">
        <w:trPr>
          <w:cantSplit/>
          <w:trHeight w:val="3240"/>
        </w:trPr>
        <w:tc>
          <w:tcPr>
            <w:tcW w:w="4253" w:type="dxa"/>
            <w:vMerge/>
          </w:tcPr>
          <w:p w14:paraId="5E18770D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Tahoma" w:hAnsi="Tahoma" w:cs="Tahoma"/>
              </w:rPr>
            </w:pPr>
          </w:p>
        </w:tc>
        <w:tc>
          <w:tcPr>
            <w:tcW w:w="6237" w:type="dxa"/>
            <w:gridSpan w:val="2"/>
          </w:tcPr>
          <w:p w14:paraId="6B9C25FB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i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 xml:space="preserve">Ich melde mein Kind verbindlich zum </w:t>
            </w:r>
            <w:r>
              <w:rPr>
                <w:rFonts w:ascii="Corbel" w:hAnsi="Corbel" w:cs="Tahoma"/>
                <w:sz w:val="22"/>
                <w:szCs w:val="22"/>
              </w:rPr>
              <w:t>musikalischen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 Eignungstest </w:t>
            </w:r>
            <w:r w:rsidRPr="000F081C">
              <w:rPr>
                <w:rFonts w:ascii="Corbel" w:hAnsi="Corbel" w:cs="Tahoma"/>
                <w:b/>
                <w:sz w:val="22"/>
                <w:szCs w:val="22"/>
              </w:rPr>
              <w:t xml:space="preserve">am </w:t>
            </w:r>
            <w:r>
              <w:rPr>
                <w:rFonts w:ascii="Corbel" w:hAnsi="Corbel" w:cs="Tahoma"/>
                <w:b/>
                <w:sz w:val="22"/>
                <w:szCs w:val="22"/>
              </w:rPr>
              <w:t>20.</w:t>
            </w:r>
            <w:r w:rsidRPr="000F081C">
              <w:rPr>
                <w:rFonts w:ascii="Corbel" w:hAnsi="Corbel" w:cs="Tahoma"/>
                <w:b/>
                <w:sz w:val="22"/>
                <w:szCs w:val="22"/>
              </w:rPr>
              <w:t xml:space="preserve"> Jänner 202</w:t>
            </w:r>
            <w:r>
              <w:rPr>
                <w:rFonts w:ascii="Corbel" w:hAnsi="Corbel" w:cs="Tahoma"/>
                <w:b/>
                <w:sz w:val="22"/>
                <w:szCs w:val="22"/>
              </w:rPr>
              <w:t>6</w:t>
            </w:r>
            <w:r>
              <w:rPr>
                <w:rFonts w:ascii="Corbel" w:hAnsi="Corbel" w:cs="Tahoma"/>
                <w:b/>
                <w:color w:val="FF0000"/>
                <w:sz w:val="22"/>
                <w:szCs w:val="22"/>
              </w:rPr>
              <w:t xml:space="preserve"> 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an der oben genannten </w:t>
            </w:r>
            <w:r>
              <w:rPr>
                <w:rFonts w:ascii="Corbel" w:hAnsi="Corbel" w:cs="Tahoma"/>
                <w:sz w:val="22"/>
                <w:szCs w:val="22"/>
              </w:rPr>
              <w:t>Musik</w:t>
            </w:r>
            <w:r w:rsidRPr="003426BB">
              <w:rPr>
                <w:rFonts w:ascii="Corbel" w:hAnsi="Corbel" w:cs="Tahoma"/>
                <w:sz w:val="22"/>
                <w:szCs w:val="22"/>
              </w:rPr>
              <w:t xml:space="preserve">mittelschule an. </w:t>
            </w:r>
            <w:r w:rsidRPr="003426BB">
              <w:rPr>
                <w:rFonts w:ascii="Corbel" w:hAnsi="Corbel" w:cs="Tahoma"/>
                <w:i/>
                <w:sz w:val="22"/>
                <w:szCs w:val="22"/>
              </w:rPr>
              <w:t>(Eine</w:t>
            </w:r>
            <w:r>
              <w:rPr>
                <w:rFonts w:ascii="Corbel" w:hAnsi="Corbel" w:cs="Tahoma"/>
                <w:i/>
                <w:sz w:val="22"/>
                <w:szCs w:val="22"/>
              </w:rPr>
              <w:t xml:space="preserve"> persönliche oder </w:t>
            </w:r>
            <w:r w:rsidRPr="003426BB">
              <w:rPr>
                <w:rFonts w:ascii="Corbel" w:hAnsi="Corbel" w:cs="Tahoma"/>
                <w:i/>
                <w:sz w:val="22"/>
                <w:szCs w:val="22"/>
              </w:rPr>
              <w:t xml:space="preserve">telefonische Terminreservierung für die Einschreibung ist </w:t>
            </w:r>
            <w:r>
              <w:rPr>
                <w:rFonts w:ascii="Corbel" w:hAnsi="Corbel" w:cs="Tahoma"/>
                <w:i/>
                <w:sz w:val="22"/>
                <w:szCs w:val="22"/>
              </w:rPr>
              <w:t xml:space="preserve">trotzdem </w:t>
            </w:r>
            <w:r w:rsidRPr="003426BB">
              <w:rPr>
                <w:rFonts w:ascii="Corbel" w:hAnsi="Corbel" w:cs="Tahoma"/>
                <w:i/>
                <w:sz w:val="22"/>
                <w:szCs w:val="22"/>
              </w:rPr>
              <w:t>notwendig.)</w:t>
            </w:r>
          </w:p>
          <w:p w14:paraId="6069FC7A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i/>
                <w:sz w:val="22"/>
                <w:szCs w:val="22"/>
              </w:rPr>
            </w:pPr>
          </w:p>
          <w:p w14:paraId="5D07BC8B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i/>
                <w:sz w:val="22"/>
                <w:szCs w:val="22"/>
              </w:rPr>
            </w:pPr>
          </w:p>
          <w:p w14:paraId="0CD913BD" w14:textId="77777777" w:rsidR="00302C17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7ED6FB12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</w:p>
          <w:p w14:paraId="186AD156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>_________________              ___________________________</w:t>
            </w:r>
            <w:r>
              <w:rPr>
                <w:rFonts w:ascii="Corbel" w:hAnsi="Corbel" w:cs="Tahoma"/>
                <w:sz w:val="22"/>
                <w:szCs w:val="22"/>
              </w:rPr>
              <w:t>_____</w:t>
            </w:r>
            <w:r w:rsidRPr="003426BB">
              <w:rPr>
                <w:rFonts w:ascii="Corbel" w:hAnsi="Corbel" w:cs="Tahoma"/>
                <w:sz w:val="22"/>
                <w:szCs w:val="22"/>
              </w:rPr>
              <w:t>_</w:t>
            </w:r>
          </w:p>
          <w:p w14:paraId="54ED8404" w14:textId="77777777" w:rsidR="00302C17" w:rsidRPr="003426BB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22"/>
                <w:szCs w:val="22"/>
              </w:rPr>
            </w:pPr>
            <w:r w:rsidRPr="003426BB">
              <w:rPr>
                <w:rFonts w:ascii="Corbel" w:hAnsi="Corbel" w:cs="Tahoma"/>
                <w:sz w:val="22"/>
                <w:szCs w:val="22"/>
              </w:rPr>
              <w:t xml:space="preserve">            Datum                                                             Unterschrift</w:t>
            </w:r>
          </w:p>
          <w:p w14:paraId="36EE7B00" w14:textId="77777777" w:rsidR="00302C17" w:rsidRPr="008F1BC6" w:rsidRDefault="00302C17" w:rsidP="00302C17">
            <w:pPr>
              <w:pStyle w:val="Kopfzeile"/>
              <w:tabs>
                <w:tab w:val="clear" w:pos="4536"/>
                <w:tab w:val="clear" w:pos="9072"/>
              </w:tabs>
              <w:rPr>
                <w:rFonts w:ascii="Corbel" w:hAnsi="Corbel" w:cs="Tahoma"/>
                <w:sz w:val="13"/>
                <w:szCs w:val="13"/>
              </w:rPr>
            </w:pPr>
          </w:p>
          <w:p w14:paraId="75F177E7" w14:textId="77777777" w:rsidR="00302C17" w:rsidRPr="00A318D7" w:rsidRDefault="00302C17" w:rsidP="00302C17">
            <w:pPr>
              <w:pStyle w:val="Kopfzeile"/>
              <w:rPr>
                <w:rFonts w:ascii="Corbel" w:hAnsi="Corbel" w:cs="Tahoma"/>
                <w:i/>
                <w:sz w:val="22"/>
                <w:szCs w:val="22"/>
              </w:rPr>
            </w:pPr>
            <w:r w:rsidRPr="00A318D7">
              <w:rPr>
                <w:rFonts w:ascii="Corbel" w:hAnsi="Corbel" w:cs="Tahoma"/>
                <w:b/>
                <w:i/>
                <w:sz w:val="22"/>
                <w:szCs w:val="22"/>
              </w:rPr>
              <w:t>Abgabetermin</w:t>
            </w:r>
            <w:r w:rsidRPr="00A318D7">
              <w:rPr>
                <w:rFonts w:ascii="Corbel" w:hAnsi="Corbel" w:cs="Tahoma"/>
                <w:i/>
                <w:sz w:val="22"/>
                <w:szCs w:val="22"/>
              </w:rPr>
              <w:t xml:space="preserve"> in der von Ihnen gewählten </w:t>
            </w:r>
            <w:r>
              <w:rPr>
                <w:rFonts w:ascii="Corbel" w:hAnsi="Corbel" w:cs="Tahoma"/>
                <w:i/>
                <w:sz w:val="22"/>
                <w:szCs w:val="22"/>
              </w:rPr>
              <w:t>Musik</w:t>
            </w:r>
            <w:r w:rsidRPr="00A318D7">
              <w:rPr>
                <w:rFonts w:ascii="Corbel" w:hAnsi="Corbel" w:cs="Tahoma"/>
                <w:i/>
                <w:sz w:val="22"/>
                <w:szCs w:val="22"/>
              </w:rPr>
              <w:t xml:space="preserve">mittelschule – persönlich, per E-Mail, per Fax oder Post bis spätestens: </w:t>
            </w:r>
          </w:p>
          <w:p w14:paraId="0922DA87" w14:textId="77777777" w:rsidR="00302C17" w:rsidRDefault="00302C17" w:rsidP="00302C17">
            <w:pPr>
              <w:pStyle w:val="Kopfzeile"/>
              <w:jc w:val="center"/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</w:pPr>
            <w:r w:rsidRPr="007B194B"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  <w:t>1</w:t>
            </w:r>
            <w:r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  <w:t>2</w:t>
            </w:r>
            <w:r w:rsidRPr="007B194B"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  <w:t>.</w:t>
            </w:r>
            <w:r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  <w:t xml:space="preserve"> Jänner </w:t>
            </w:r>
            <w:r w:rsidRPr="007B194B"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  <w:t>202</w:t>
            </w:r>
            <w:r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  <w:t>6</w:t>
            </w:r>
          </w:p>
          <w:p w14:paraId="33BF3D65" w14:textId="57BBA716" w:rsidR="008F1BC6" w:rsidRPr="00302C17" w:rsidRDefault="008F1BC6" w:rsidP="00302C17">
            <w:pPr>
              <w:pStyle w:val="Kopfzeile"/>
              <w:jc w:val="center"/>
              <w:rPr>
                <w:rFonts w:ascii="Corbel" w:hAnsi="Corbel" w:cs="Tahoma"/>
                <w:b/>
                <w:i/>
                <w:sz w:val="22"/>
                <w:szCs w:val="22"/>
                <w:u w:val="single"/>
              </w:rPr>
            </w:pPr>
          </w:p>
        </w:tc>
      </w:tr>
    </w:tbl>
    <w:p w14:paraId="323DB661" w14:textId="77777777" w:rsidR="00302C17" w:rsidRPr="00302C17" w:rsidRDefault="00302C17" w:rsidP="008F1BC6">
      <w:pPr>
        <w:pStyle w:val="Kopfzeile"/>
        <w:tabs>
          <w:tab w:val="clear" w:pos="4536"/>
          <w:tab w:val="clear" w:pos="9072"/>
        </w:tabs>
        <w:rPr>
          <w:rFonts w:ascii="Tahoma" w:hAnsi="Tahoma" w:cs="Tahoma"/>
          <w:sz w:val="18"/>
          <w:szCs w:val="18"/>
        </w:rPr>
      </w:pPr>
    </w:p>
    <w:sectPr w:rsidR="00302C17" w:rsidRPr="00302C17" w:rsidSect="008F1BC6">
      <w:headerReference w:type="even" r:id="rId28"/>
      <w:headerReference w:type="default" r:id="rId29"/>
      <w:footerReference w:type="even" r:id="rId30"/>
      <w:footerReference w:type="default" r:id="rId31"/>
      <w:headerReference w:type="first" r:id="rId32"/>
      <w:footerReference w:type="first" r:id="rId33"/>
      <w:type w:val="continuous"/>
      <w:pgSz w:w="11906" w:h="16838" w:code="9"/>
      <w:pgMar w:top="1042" w:right="1418" w:bottom="688" w:left="993" w:header="685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0EC6831" w14:textId="77777777" w:rsidR="00B71991" w:rsidRDefault="00B71991">
      <w:r>
        <w:separator/>
      </w:r>
    </w:p>
  </w:endnote>
  <w:endnote w:type="continuationSeparator" w:id="0">
    <w:p w14:paraId="0BC4F324" w14:textId="77777777" w:rsidR="00B71991" w:rsidRDefault="00B719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92F015" w14:textId="77777777" w:rsidR="002E0DCD" w:rsidRDefault="002E0DCD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EFE773" w14:textId="77777777" w:rsidR="002E0DCD" w:rsidRDefault="002E0DCD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0DB73" w14:textId="77777777" w:rsidR="002E0DCD" w:rsidRDefault="002E0DCD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178EA57" w14:textId="77777777" w:rsidR="00B71991" w:rsidRDefault="00B71991">
      <w:r>
        <w:separator/>
      </w:r>
    </w:p>
  </w:footnote>
  <w:footnote w:type="continuationSeparator" w:id="0">
    <w:p w14:paraId="49C467CF" w14:textId="77777777" w:rsidR="00B71991" w:rsidRDefault="00B719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AF7220C" w14:textId="77777777" w:rsidR="002E0DCD" w:rsidRDefault="002E0DC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745F7B2" w14:textId="77777777" w:rsidR="002E0DCD" w:rsidRDefault="002E0DCD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A1F259" w14:textId="0497130D" w:rsidR="001F2FB4" w:rsidRDefault="00302C17" w:rsidP="00302C17">
    <w:pPr>
      <w:pStyle w:val="Kopfzeile"/>
      <w:tabs>
        <w:tab w:val="clear" w:pos="4536"/>
      </w:tabs>
    </w:pPr>
    <w:r w:rsidRPr="003F7C86">
      <w:rPr>
        <w:noProof/>
        <w:lang w:val="de-AT"/>
      </w:rPr>
      <w:drawing>
        <wp:inline distT="0" distB="0" distL="0" distR="0" wp14:anchorId="32C298D0" wp14:editId="6E6D3B27">
          <wp:extent cx="2065655" cy="516255"/>
          <wp:effectExtent l="0" t="0" r="0" b="0"/>
          <wp:docPr id="2" name="Grafik 3" descr="C:\Users\PCI1520\AppData\Local\Microsoft\Windows\Temporary Internet Files\Content.Outlook\I6FYVREC\Bildungsdirektion_W_Logo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3" descr="C:\Users\PCI1520\AppData\Local\Microsoft\Windows\Temporary Internet Files\Content.Outlook\I6FYVREC\Bildungsdirektion_W_Logo.jpg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65655" cy="516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B9661F"/>
    <w:multiLevelType w:val="hybridMultilevel"/>
    <w:tmpl w:val="1124FBCC"/>
    <w:lvl w:ilvl="0" w:tplc="0C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CAD2DF3"/>
    <w:multiLevelType w:val="hybridMultilevel"/>
    <w:tmpl w:val="FB6A9348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vdDocID" w:val="578657983"/>
  </w:docVars>
  <w:rsids>
    <w:rsidRoot w:val="006F4DA2"/>
    <w:rsid w:val="00010711"/>
    <w:rsid w:val="00024C8E"/>
    <w:rsid w:val="0003317A"/>
    <w:rsid w:val="00075124"/>
    <w:rsid w:val="00085377"/>
    <w:rsid w:val="000B1962"/>
    <w:rsid w:val="000C3040"/>
    <w:rsid w:val="000C7267"/>
    <w:rsid w:val="000D32B5"/>
    <w:rsid w:val="000D4990"/>
    <w:rsid w:val="000F081C"/>
    <w:rsid w:val="000F2C2C"/>
    <w:rsid w:val="00103879"/>
    <w:rsid w:val="00110D3A"/>
    <w:rsid w:val="001157EF"/>
    <w:rsid w:val="0011718B"/>
    <w:rsid w:val="0014494F"/>
    <w:rsid w:val="00153B89"/>
    <w:rsid w:val="00153F62"/>
    <w:rsid w:val="001607E2"/>
    <w:rsid w:val="001867C9"/>
    <w:rsid w:val="00193679"/>
    <w:rsid w:val="00195465"/>
    <w:rsid w:val="001A2DD5"/>
    <w:rsid w:val="001D6DB0"/>
    <w:rsid w:val="001F2FB4"/>
    <w:rsid w:val="001F4640"/>
    <w:rsid w:val="00203BA6"/>
    <w:rsid w:val="00270135"/>
    <w:rsid w:val="002A2C26"/>
    <w:rsid w:val="002B7AF7"/>
    <w:rsid w:val="002C4CFD"/>
    <w:rsid w:val="002C5D4D"/>
    <w:rsid w:val="002E0DCD"/>
    <w:rsid w:val="00302C17"/>
    <w:rsid w:val="00332DAA"/>
    <w:rsid w:val="003426BB"/>
    <w:rsid w:val="00376F46"/>
    <w:rsid w:val="00380EAC"/>
    <w:rsid w:val="00386012"/>
    <w:rsid w:val="003A1811"/>
    <w:rsid w:val="003B0367"/>
    <w:rsid w:val="003B5673"/>
    <w:rsid w:val="003F4952"/>
    <w:rsid w:val="003F7C86"/>
    <w:rsid w:val="00404C0A"/>
    <w:rsid w:val="00405FF6"/>
    <w:rsid w:val="00417A41"/>
    <w:rsid w:val="00455AEB"/>
    <w:rsid w:val="0047398D"/>
    <w:rsid w:val="00474EBE"/>
    <w:rsid w:val="00495D73"/>
    <w:rsid w:val="004A2375"/>
    <w:rsid w:val="004A5289"/>
    <w:rsid w:val="00502A83"/>
    <w:rsid w:val="005121B9"/>
    <w:rsid w:val="005142AB"/>
    <w:rsid w:val="0052617F"/>
    <w:rsid w:val="00540292"/>
    <w:rsid w:val="005530A9"/>
    <w:rsid w:val="005661BE"/>
    <w:rsid w:val="00567555"/>
    <w:rsid w:val="005A1A3D"/>
    <w:rsid w:val="005A2AF3"/>
    <w:rsid w:val="005B4DD4"/>
    <w:rsid w:val="005B70EE"/>
    <w:rsid w:val="005D3BB0"/>
    <w:rsid w:val="005E4C34"/>
    <w:rsid w:val="005F63CA"/>
    <w:rsid w:val="006231F8"/>
    <w:rsid w:val="006304FE"/>
    <w:rsid w:val="0064359C"/>
    <w:rsid w:val="0066652D"/>
    <w:rsid w:val="00687B40"/>
    <w:rsid w:val="00687E02"/>
    <w:rsid w:val="00695570"/>
    <w:rsid w:val="006B15DF"/>
    <w:rsid w:val="006C12F0"/>
    <w:rsid w:val="006E6505"/>
    <w:rsid w:val="006F383D"/>
    <w:rsid w:val="006F4DA2"/>
    <w:rsid w:val="00707490"/>
    <w:rsid w:val="0071394C"/>
    <w:rsid w:val="00723C7B"/>
    <w:rsid w:val="007956D1"/>
    <w:rsid w:val="007B128E"/>
    <w:rsid w:val="007B194B"/>
    <w:rsid w:val="007E0ABA"/>
    <w:rsid w:val="007E3B2D"/>
    <w:rsid w:val="007F4F9A"/>
    <w:rsid w:val="00820F7C"/>
    <w:rsid w:val="00854F42"/>
    <w:rsid w:val="008A06CD"/>
    <w:rsid w:val="008E3934"/>
    <w:rsid w:val="008F1BC6"/>
    <w:rsid w:val="008F7A23"/>
    <w:rsid w:val="009565D3"/>
    <w:rsid w:val="00963DAB"/>
    <w:rsid w:val="00987E64"/>
    <w:rsid w:val="009923BB"/>
    <w:rsid w:val="00996252"/>
    <w:rsid w:val="009C0268"/>
    <w:rsid w:val="009D042B"/>
    <w:rsid w:val="009D4CEB"/>
    <w:rsid w:val="009D6594"/>
    <w:rsid w:val="009E1F72"/>
    <w:rsid w:val="009F18DE"/>
    <w:rsid w:val="00A076AF"/>
    <w:rsid w:val="00A16286"/>
    <w:rsid w:val="00A30238"/>
    <w:rsid w:val="00A318D7"/>
    <w:rsid w:val="00A32897"/>
    <w:rsid w:val="00A73256"/>
    <w:rsid w:val="00A93FBE"/>
    <w:rsid w:val="00AA71A9"/>
    <w:rsid w:val="00AC22F9"/>
    <w:rsid w:val="00AE4D9D"/>
    <w:rsid w:val="00AE7BF1"/>
    <w:rsid w:val="00B158FF"/>
    <w:rsid w:val="00B17299"/>
    <w:rsid w:val="00B40181"/>
    <w:rsid w:val="00B42010"/>
    <w:rsid w:val="00B42BD0"/>
    <w:rsid w:val="00B54ECE"/>
    <w:rsid w:val="00B71991"/>
    <w:rsid w:val="00BD5FBA"/>
    <w:rsid w:val="00BF131E"/>
    <w:rsid w:val="00BF5667"/>
    <w:rsid w:val="00C36682"/>
    <w:rsid w:val="00C50216"/>
    <w:rsid w:val="00C65AF6"/>
    <w:rsid w:val="00C70CC3"/>
    <w:rsid w:val="00C86267"/>
    <w:rsid w:val="00C95140"/>
    <w:rsid w:val="00CB44CF"/>
    <w:rsid w:val="00CE6AFA"/>
    <w:rsid w:val="00D16683"/>
    <w:rsid w:val="00D32451"/>
    <w:rsid w:val="00D40AFA"/>
    <w:rsid w:val="00D63BC6"/>
    <w:rsid w:val="00D67164"/>
    <w:rsid w:val="00D761EC"/>
    <w:rsid w:val="00DD075E"/>
    <w:rsid w:val="00DD1216"/>
    <w:rsid w:val="00DD1B03"/>
    <w:rsid w:val="00E041CB"/>
    <w:rsid w:val="00E06831"/>
    <w:rsid w:val="00E072A8"/>
    <w:rsid w:val="00E57294"/>
    <w:rsid w:val="00E654C5"/>
    <w:rsid w:val="00E66E7F"/>
    <w:rsid w:val="00E7590F"/>
    <w:rsid w:val="00E967B1"/>
    <w:rsid w:val="00EB3D13"/>
    <w:rsid w:val="00ED40F5"/>
    <w:rsid w:val="00EE41D6"/>
    <w:rsid w:val="00EF736F"/>
    <w:rsid w:val="00F00D61"/>
    <w:rsid w:val="00F01743"/>
    <w:rsid w:val="00F05390"/>
    <w:rsid w:val="00F113FB"/>
    <w:rsid w:val="00F31A94"/>
    <w:rsid w:val="00F419BF"/>
    <w:rsid w:val="00F4689C"/>
    <w:rsid w:val="00F51151"/>
    <w:rsid w:val="00F742C7"/>
    <w:rsid w:val="00F775AA"/>
    <w:rsid w:val="00F84120"/>
    <w:rsid w:val="00F849A8"/>
    <w:rsid w:val="00F87B26"/>
    <w:rsid w:val="00F91EA6"/>
    <w:rsid w:val="00FC2AFF"/>
    <w:rsid w:val="00FC2FC0"/>
    <w:rsid w:val="00FD063F"/>
    <w:rsid w:val="00FD48D7"/>
    <w:rsid w:val="00FE1539"/>
    <w:rsid w:val="00FF3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C291323"/>
  <w15:chartTrackingRefBased/>
  <w15:docId w15:val="{27D7B77D-1107-A543-B9CE-66D46CEB4D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de-AT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lang w:val="de-DE" w:eastAsia="de-AT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52617F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Dokumentstruktur">
    <w:name w:val="Document Map"/>
    <w:basedOn w:val="Standard"/>
    <w:semiHidden/>
    <w:pPr>
      <w:shd w:val="clear" w:color="auto" w:fill="000080"/>
    </w:pPr>
    <w:rPr>
      <w:rFonts w:ascii="Tahoma" w:hAnsi="Tahoma" w:cs="Tahoma"/>
    </w:rPr>
  </w:style>
  <w:style w:type="character" w:customStyle="1" w:styleId="berschrift1Zchn">
    <w:name w:val="Überschrift 1 Zchn"/>
    <w:link w:val="berschrift1"/>
    <w:uiPriority w:val="9"/>
    <w:rsid w:val="0052617F"/>
    <w:rPr>
      <w:rFonts w:ascii="Calibri Light" w:eastAsia="Times New Roman" w:hAnsi="Calibri Light" w:cs="Times New Roman"/>
      <w:b/>
      <w:bCs/>
      <w:kern w:val="32"/>
      <w:sz w:val="32"/>
      <w:szCs w:val="32"/>
      <w:lang w:val="de-DE"/>
    </w:rPr>
  </w:style>
  <w:style w:type="character" w:styleId="Hyperlink">
    <w:name w:val="Hyperlink"/>
    <w:uiPriority w:val="99"/>
    <w:unhideWhenUsed/>
    <w:rsid w:val="008A06CD"/>
    <w:rPr>
      <w:color w:val="0000FF"/>
      <w:u w:val="single"/>
    </w:rPr>
  </w:style>
  <w:style w:type="table" w:styleId="Tabellenraster">
    <w:name w:val="Table Grid"/>
    <w:basedOn w:val="NormaleTabelle"/>
    <w:uiPriority w:val="59"/>
    <w:rsid w:val="000331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E041CB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4A2375"/>
    <w:rPr>
      <w:color w:val="954F72" w:themeColor="followedHyperlink"/>
      <w:u w:val="single"/>
    </w:rPr>
  </w:style>
  <w:style w:type="character" w:customStyle="1" w:styleId="UnresolvedMention">
    <w:name w:val="Unresolved Mention"/>
    <w:basedOn w:val="Absatz-Standardschriftart"/>
    <w:uiPriority w:val="99"/>
    <w:semiHidden/>
    <w:unhideWhenUsed/>
    <w:rsid w:val="008F1B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894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mim.schule.wien.at" TargetMode="External"/><Relationship Id="rId18" Type="http://schemas.openxmlformats.org/officeDocument/2006/relationships/hyperlink" Target="https://pyrkergasse.schule.wien.at/" TargetMode="External"/><Relationship Id="rId26" Type="http://schemas.openxmlformats.org/officeDocument/2006/relationships/hyperlink" Target="mailto:direktion@kp14.at" TargetMode="External"/><Relationship Id="rId3" Type="http://schemas.openxmlformats.org/officeDocument/2006/relationships/styles" Target="styles.xml"/><Relationship Id="rId21" Type="http://schemas.openxmlformats.org/officeDocument/2006/relationships/hyperlink" Target="https://omms-regnerweg.schule.wien.at" TargetMode="External"/><Relationship Id="rId34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mailto:direktion.910112@schule.wien.gv.at" TargetMode="External"/><Relationship Id="rId17" Type="http://schemas.openxmlformats.org/officeDocument/2006/relationships/hyperlink" Target="mailto:direktion.919032@schule.wien.gv.at" TargetMode="External"/><Relationship Id="rId25" Type="http://schemas.openxmlformats.org/officeDocument/2006/relationships/image" Target="media/image7.png"/><Relationship Id="rId33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image" Target="media/image4.png"/><Relationship Id="rId20" Type="http://schemas.openxmlformats.org/officeDocument/2006/relationships/hyperlink" Target="mailto:direktion.921042@schule.wien.gv.at" TargetMode="External"/><Relationship Id="rId29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s://ms-mira-lobe-weg.schule.wien.at" TargetMode="External"/><Relationship Id="rId32" Type="http://schemas.openxmlformats.org/officeDocument/2006/relationships/header" Target="header3.xml"/><Relationship Id="rId5" Type="http://schemas.openxmlformats.org/officeDocument/2006/relationships/webSettings" Target="webSettings.xml"/><Relationship Id="rId15" Type="http://schemas.openxmlformats.org/officeDocument/2006/relationships/hyperlink" Target="https://mms-amschoepfwerk.schule.wien.at" TargetMode="External"/><Relationship Id="rId23" Type="http://schemas.openxmlformats.org/officeDocument/2006/relationships/hyperlink" Target="mailto:direktion.922112@schule.wien.gv.at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ms-dietrichgasse.schule.wien.at" TargetMode="External"/><Relationship Id="rId19" Type="http://schemas.openxmlformats.org/officeDocument/2006/relationships/image" Target="media/image5.jpeg"/><Relationship Id="rId31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mailto:direktion.903012@schule.wien.gv.at" TargetMode="External"/><Relationship Id="rId14" Type="http://schemas.openxmlformats.org/officeDocument/2006/relationships/image" Target="media/image3.png"/><Relationship Id="rId22" Type="http://schemas.openxmlformats.org/officeDocument/2006/relationships/image" Target="media/image6.emf"/><Relationship Id="rId27" Type="http://schemas.openxmlformats.org/officeDocument/2006/relationships/hyperlink" Target="https://ems.schule-karlsplatz.at" TargetMode="External"/><Relationship Id="rId30" Type="http://schemas.openxmlformats.org/officeDocument/2006/relationships/footer" Target="footer1.xml"/><Relationship Id="rId35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aten\Vorlagen\SSR1_SF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A6BD3-6A9B-45E5-A8A6-75F4352C32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SSR1_SF</Template>
  <TotalTime>0</TotalTime>
  <Pages>2</Pages>
  <Words>396</Words>
  <Characters>2500</Characters>
  <Application>Microsoft Office Word</Application>
  <DocSecurity>0</DocSecurity>
  <Lines>20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Ihr Zeichen,</vt:lpstr>
    </vt:vector>
  </TitlesOfParts>
  <Company>Stadtschulrat für Wien</Company>
  <LinksUpToDate>false</LinksUpToDate>
  <CharactersWithSpaces>2891</CharactersWithSpaces>
  <SharedDoc>false</SharedDoc>
  <HLinks>
    <vt:vector size="72" baseType="variant">
      <vt:variant>
        <vt:i4>2883616</vt:i4>
      </vt:variant>
      <vt:variant>
        <vt:i4>30</vt:i4>
      </vt:variant>
      <vt:variant>
        <vt:i4>0</vt:i4>
      </vt:variant>
      <vt:variant>
        <vt:i4>5</vt:i4>
      </vt:variant>
      <vt:variant>
        <vt:lpwstr>https://miralobeweg.at/</vt:lpwstr>
      </vt:variant>
      <vt:variant>
        <vt:lpwstr/>
      </vt:variant>
      <vt:variant>
        <vt:i4>3801173</vt:i4>
      </vt:variant>
      <vt:variant>
        <vt:i4>27</vt:i4>
      </vt:variant>
      <vt:variant>
        <vt:i4>0</vt:i4>
      </vt:variant>
      <vt:variant>
        <vt:i4>5</vt:i4>
      </vt:variant>
      <vt:variant>
        <vt:lpwstr>mailto:direktion.922112@schule.wien.gv.at</vt:lpwstr>
      </vt:variant>
      <vt:variant>
        <vt:lpwstr/>
      </vt:variant>
      <vt:variant>
        <vt:i4>8323174</vt:i4>
      </vt:variant>
      <vt:variant>
        <vt:i4>24</vt:i4>
      </vt:variant>
      <vt:variant>
        <vt:i4>0</vt:i4>
      </vt:variant>
      <vt:variant>
        <vt:i4>5</vt:i4>
      </vt:variant>
      <vt:variant>
        <vt:lpwstr>https://omms-regnerweg.schule.wien.at/</vt:lpwstr>
      </vt:variant>
      <vt:variant>
        <vt:lpwstr/>
      </vt:variant>
      <vt:variant>
        <vt:i4>3932244</vt:i4>
      </vt:variant>
      <vt:variant>
        <vt:i4>21</vt:i4>
      </vt:variant>
      <vt:variant>
        <vt:i4>0</vt:i4>
      </vt:variant>
      <vt:variant>
        <vt:i4>5</vt:i4>
      </vt:variant>
      <vt:variant>
        <vt:lpwstr>mailto:direktion.921042@schule.wien.gv.at</vt:lpwstr>
      </vt:variant>
      <vt:variant>
        <vt:lpwstr/>
      </vt:variant>
      <vt:variant>
        <vt:i4>7733353</vt:i4>
      </vt:variant>
      <vt:variant>
        <vt:i4>18</vt:i4>
      </vt:variant>
      <vt:variant>
        <vt:i4>0</vt:i4>
      </vt:variant>
      <vt:variant>
        <vt:i4>5</vt:i4>
      </vt:variant>
      <vt:variant>
        <vt:lpwstr>https://pyrkergasse.schule.wien.at/</vt:lpwstr>
      </vt:variant>
      <vt:variant>
        <vt:lpwstr/>
      </vt:variant>
      <vt:variant>
        <vt:i4>3342423</vt:i4>
      </vt:variant>
      <vt:variant>
        <vt:i4>15</vt:i4>
      </vt:variant>
      <vt:variant>
        <vt:i4>0</vt:i4>
      </vt:variant>
      <vt:variant>
        <vt:i4>5</vt:i4>
      </vt:variant>
      <vt:variant>
        <vt:lpwstr>mailto:direktion.919032@schule.wien.gv.at</vt:lpwstr>
      </vt:variant>
      <vt:variant>
        <vt:lpwstr/>
      </vt:variant>
      <vt:variant>
        <vt:i4>5242902</vt:i4>
      </vt:variant>
      <vt:variant>
        <vt:i4>12</vt:i4>
      </vt:variant>
      <vt:variant>
        <vt:i4>0</vt:i4>
      </vt:variant>
      <vt:variant>
        <vt:i4>5</vt:i4>
      </vt:variant>
      <vt:variant>
        <vt:lpwstr>https://mms-amschoepfwerk.schule.wien.at/</vt:lpwstr>
      </vt:variant>
      <vt:variant>
        <vt:lpwstr/>
      </vt:variant>
      <vt:variant>
        <vt:i4>7143551</vt:i4>
      </vt:variant>
      <vt:variant>
        <vt:i4>9</vt:i4>
      </vt:variant>
      <vt:variant>
        <vt:i4>0</vt:i4>
      </vt:variant>
      <vt:variant>
        <vt:i4>5</vt:i4>
      </vt:variant>
      <vt:variant>
        <vt:lpwstr>https://mim.schule.wien.at/</vt:lpwstr>
      </vt:variant>
      <vt:variant>
        <vt:lpwstr/>
      </vt:variant>
      <vt:variant>
        <vt:i4>3670102</vt:i4>
      </vt:variant>
      <vt:variant>
        <vt:i4>6</vt:i4>
      </vt:variant>
      <vt:variant>
        <vt:i4>0</vt:i4>
      </vt:variant>
      <vt:variant>
        <vt:i4>5</vt:i4>
      </vt:variant>
      <vt:variant>
        <vt:lpwstr>mailto:direktion.910112@schule.wien.gv.at</vt:lpwstr>
      </vt:variant>
      <vt:variant>
        <vt:lpwstr/>
      </vt:variant>
      <vt:variant>
        <vt:i4>1245211</vt:i4>
      </vt:variant>
      <vt:variant>
        <vt:i4>3</vt:i4>
      </vt:variant>
      <vt:variant>
        <vt:i4>0</vt:i4>
      </vt:variant>
      <vt:variant>
        <vt:i4>5</vt:i4>
      </vt:variant>
      <vt:variant>
        <vt:lpwstr>https://ms-dietrichgasse.schule.wien.at/</vt:lpwstr>
      </vt:variant>
      <vt:variant>
        <vt:lpwstr/>
      </vt:variant>
      <vt:variant>
        <vt:i4>3866710</vt:i4>
      </vt:variant>
      <vt:variant>
        <vt:i4>0</vt:i4>
      </vt:variant>
      <vt:variant>
        <vt:i4>0</vt:i4>
      </vt:variant>
      <vt:variant>
        <vt:i4>5</vt:i4>
      </vt:variant>
      <vt:variant>
        <vt:lpwstr>mailto:direktion.903012@schule.wien.gv.at</vt:lpwstr>
      </vt:variant>
      <vt:variant>
        <vt:lpwstr/>
      </vt:variant>
      <vt:variant>
        <vt:i4>6029328</vt:i4>
      </vt:variant>
      <vt:variant>
        <vt:i4>-1</vt:i4>
      </vt:variant>
      <vt:variant>
        <vt:i4>1037</vt:i4>
      </vt:variant>
      <vt:variant>
        <vt:i4>1</vt:i4>
      </vt:variant>
      <vt:variant>
        <vt:lpwstr>https://bildungshub.wien/wp-content/uploads/2020/12/Pyrkergasse-Logo-300x292.png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Ihr Zeichen,</dc:title>
  <dc:subject/>
  <dc:creator>Administrator</dc:creator>
  <cp:keywords/>
  <cp:lastModifiedBy>KASTNER Andreas</cp:lastModifiedBy>
  <cp:revision>5</cp:revision>
  <cp:lastPrinted>2024-11-04T13:43:00Z</cp:lastPrinted>
  <dcterms:created xsi:type="dcterms:W3CDTF">2025-08-26T06:57:00Z</dcterms:created>
  <dcterms:modified xsi:type="dcterms:W3CDTF">2025-11-07T12:15:00Z</dcterms:modified>
</cp:coreProperties>
</file>