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9095" w:type="dxa"/>
        <w:tblLayout w:type="fixed"/>
        <w:tblLook w:val="04A0" w:firstRow="1" w:lastRow="0" w:firstColumn="1" w:lastColumn="0" w:noHBand="0" w:noVBand="1"/>
      </w:tblPr>
      <w:tblGrid>
        <w:gridCol w:w="1844"/>
        <w:gridCol w:w="1128"/>
        <w:gridCol w:w="1418"/>
        <w:gridCol w:w="1720"/>
        <w:gridCol w:w="1676"/>
        <w:gridCol w:w="1309"/>
      </w:tblGrid>
      <w:tr w:rsidR="00C16ADF" w:rsidRPr="005B1CEF" w:rsidTr="00C16ADF">
        <w:trPr>
          <w:trHeight w:val="651"/>
        </w:trPr>
        <w:tc>
          <w:tcPr>
            <w:tcW w:w="9095" w:type="dxa"/>
            <w:gridSpan w:val="6"/>
            <w:shd w:val="clear" w:color="auto" w:fill="E7E6E6" w:themeFill="background2"/>
            <w:vAlign w:val="center"/>
          </w:tcPr>
          <w:p w:rsidR="00C16ADF" w:rsidRPr="00C16ADF" w:rsidRDefault="001F243C" w:rsidP="001F243C">
            <w:pPr>
              <w:spacing w:line="360" w:lineRule="auto"/>
              <w:rPr>
                <w:rFonts w:cstheme="minorHAnsi"/>
                <w:b/>
                <w:sz w:val="24"/>
                <w:szCs w:val="24"/>
                <w:lang w:val="de-DE"/>
              </w:rPr>
            </w:pPr>
            <w:bookmarkStart w:id="0" w:name="_GoBack"/>
            <w:bookmarkEnd w:id="0"/>
            <w:r>
              <w:rPr>
                <w:rFonts w:cstheme="minorHAnsi"/>
                <w:b/>
                <w:sz w:val="24"/>
                <w:szCs w:val="24"/>
                <w:lang w:val="de-DE"/>
              </w:rPr>
              <w:t>Antragstellerin</w:t>
            </w:r>
            <w:r w:rsidR="002514C4">
              <w:rPr>
                <w:rFonts w:cstheme="minorHAnsi"/>
                <w:b/>
                <w:sz w:val="24"/>
                <w:szCs w:val="24"/>
                <w:lang w:val="de-DE"/>
              </w:rPr>
              <w:t xml:space="preserve"> (Bildungseinrichtung)</w:t>
            </w:r>
          </w:p>
        </w:tc>
      </w:tr>
      <w:tr w:rsidR="00C16ADF" w:rsidRPr="005B1CEF" w:rsidTr="00D60059">
        <w:trPr>
          <w:trHeight w:val="525"/>
        </w:trPr>
        <w:tc>
          <w:tcPr>
            <w:tcW w:w="1844" w:type="dxa"/>
            <w:shd w:val="clear" w:color="auto" w:fill="E7E6E6" w:themeFill="background2"/>
            <w:vAlign w:val="center"/>
          </w:tcPr>
          <w:p w:rsidR="00C16ADF" w:rsidRPr="005B1CEF" w:rsidRDefault="001F243C" w:rsidP="00CE5FE6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Schule</w:t>
            </w:r>
          </w:p>
        </w:tc>
        <w:tc>
          <w:tcPr>
            <w:tcW w:w="7251" w:type="dxa"/>
            <w:gridSpan w:val="5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AE3489">
        <w:trPr>
          <w:trHeight w:val="576"/>
        </w:trPr>
        <w:tc>
          <w:tcPr>
            <w:tcW w:w="1844" w:type="dxa"/>
            <w:vMerge w:val="restart"/>
            <w:shd w:val="clear" w:color="auto" w:fill="E7E6E6" w:themeFill="background2"/>
            <w:vAlign w:val="center"/>
          </w:tcPr>
          <w:p w:rsidR="00C16ADF" w:rsidRPr="005B1CEF" w:rsidRDefault="001F243C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Adresse</w:t>
            </w:r>
          </w:p>
        </w:tc>
        <w:tc>
          <w:tcPr>
            <w:tcW w:w="1128" w:type="dxa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396" w:type="dxa"/>
            <w:gridSpan w:val="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309" w:type="dxa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AE3489">
        <w:trPr>
          <w:trHeight w:val="407"/>
        </w:trPr>
        <w:tc>
          <w:tcPr>
            <w:tcW w:w="1844" w:type="dxa"/>
            <w:vMerge/>
            <w:shd w:val="clear" w:color="auto" w:fill="E7E6E6" w:themeFill="background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28" w:type="dxa"/>
            <w:shd w:val="clear" w:color="auto" w:fill="E7E6E6" w:themeFill="background2"/>
            <w:vAlign w:val="center"/>
          </w:tcPr>
          <w:p w:rsidR="00C16ADF" w:rsidRPr="005B1CEF" w:rsidRDefault="00C16ADF" w:rsidP="001F243C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C16ADF" w:rsidRPr="005B1CEF" w:rsidRDefault="00C16ADF" w:rsidP="001F243C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396" w:type="dxa"/>
            <w:gridSpan w:val="2"/>
            <w:shd w:val="clear" w:color="auto" w:fill="E7E6E6" w:themeFill="background2"/>
            <w:vAlign w:val="center"/>
          </w:tcPr>
          <w:p w:rsidR="00C16ADF" w:rsidRPr="005B1CEF" w:rsidRDefault="00C16ADF" w:rsidP="001F243C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309" w:type="dxa"/>
            <w:shd w:val="clear" w:color="auto" w:fill="E7E6E6" w:themeFill="background2"/>
            <w:vAlign w:val="center"/>
          </w:tcPr>
          <w:p w:rsidR="00C16ADF" w:rsidRPr="005B1CEF" w:rsidRDefault="00C16ADF" w:rsidP="001F243C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</w:p>
        </w:tc>
      </w:tr>
      <w:tr w:rsidR="00C16ADF" w:rsidRPr="005B1CEF" w:rsidTr="00AE3489">
        <w:trPr>
          <w:trHeight w:val="478"/>
        </w:trPr>
        <w:tc>
          <w:tcPr>
            <w:tcW w:w="1844" w:type="dxa"/>
            <w:shd w:val="clear" w:color="auto" w:fill="E7E6E6" w:themeFill="background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Mobil/Telefon</w:t>
            </w:r>
          </w:p>
        </w:tc>
        <w:tc>
          <w:tcPr>
            <w:tcW w:w="2546" w:type="dxa"/>
            <w:gridSpan w:val="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720" w:type="dxa"/>
            <w:shd w:val="clear" w:color="auto" w:fill="E7E6E6" w:themeFill="background2"/>
            <w:vAlign w:val="center"/>
          </w:tcPr>
          <w:p w:rsidR="00C16ADF" w:rsidRPr="005B1CEF" w:rsidRDefault="00274FF9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E-Mail</w:t>
            </w:r>
          </w:p>
        </w:tc>
        <w:tc>
          <w:tcPr>
            <w:tcW w:w="2985" w:type="dxa"/>
            <w:gridSpan w:val="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C16ADF" w:rsidRDefault="00C16ADF" w:rsidP="00C16ADF">
      <w:pPr>
        <w:spacing w:after="0"/>
        <w:jc w:val="center"/>
        <w:rPr>
          <w:rFonts w:cstheme="minorHAnsi"/>
          <w:b/>
          <w:sz w:val="28"/>
          <w:szCs w:val="28"/>
          <w:lang w:val="de-DE"/>
        </w:rPr>
      </w:pPr>
    </w:p>
    <w:p w:rsidR="00C16ADF" w:rsidRDefault="00C16ADF" w:rsidP="00C16ADF">
      <w:pPr>
        <w:spacing w:after="0"/>
        <w:jc w:val="center"/>
        <w:rPr>
          <w:rFonts w:cstheme="minorHAnsi"/>
          <w:b/>
          <w:sz w:val="28"/>
          <w:szCs w:val="28"/>
          <w:lang w:val="de-DE"/>
        </w:rPr>
      </w:pPr>
    </w:p>
    <w:p w:rsidR="007A6A46" w:rsidRPr="00BC7970" w:rsidRDefault="00C16ADF" w:rsidP="00C16ADF">
      <w:pPr>
        <w:spacing w:after="0"/>
        <w:jc w:val="center"/>
        <w:rPr>
          <w:rFonts w:cstheme="minorHAnsi"/>
          <w:b/>
          <w:sz w:val="32"/>
          <w:szCs w:val="32"/>
          <w:lang w:val="de-DE"/>
        </w:rPr>
      </w:pPr>
      <w:r w:rsidRPr="00BC7970">
        <w:rPr>
          <w:rFonts w:cstheme="minorHAnsi"/>
          <w:b/>
          <w:sz w:val="32"/>
          <w:szCs w:val="32"/>
          <w:lang w:val="de-DE"/>
        </w:rPr>
        <w:t xml:space="preserve">Antrag auf Gewährung einer </w:t>
      </w:r>
      <w:r w:rsidR="001F243C">
        <w:rPr>
          <w:rFonts w:cstheme="minorHAnsi"/>
          <w:b/>
          <w:sz w:val="32"/>
          <w:szCs w:val="32"/>
          <w:lang w:val="de-DE"/>
        </w:rPr>
        <w:t>Schulassistenz für Schüler:innen mit Autismus-Spektrum Störung</w:t>
      </w:r>
      <w:r w:rsidRPr="00BC7970">
        <w:rPr>
          <w:rFonts w:cstheme="minorHAnsi"/>
          <w:b/>
          <w:sz w:val="32"/>
          <w:szCs w:val="32"/>
          <w:lang w:val="de-DE"/>
        </w:rPr>
        <w:t xml:space="preserve"> an einer Bundesschule</w:t>
      </w:r>
    </w:p>
    <w:p w:rsidR="003950DB" w:rsidRDefault="003950DB" w:rsidP="003950DB">
      <w:pPr>
        <w:spacing w:after="0" w:line="360" w:lineRule="auto"/>
        <w:rPr>
          <w:rFonts w:cstheme="minorHAnsi"/>
          <w:b/>
          <w:sz w:val="24"/>
          <w:szCs w:val="24"/>
          <w:lang w:val="de-DE"/>
        </w:rPr>
      </w:pPr>
    </w:p>
    <w:p w:rsidR="00BC7970" w:rsidRDefault="001F243C" w:rsidP="003950DB">
      <w:pPr>
        <w:spacing w:after="0" w:line="360" w:lineRule="auto"/>
        <w:rPr>
          <w:rFonts w:cstheme="minorHAnsi"/>
          <w:b/>
          <w:sz w:val="24"/>
          <w:szCs w:val="24"/>
          <w:lang w:val="de-DE"/>
        </w:rPr>
      </w:pPr>
      <w:r>
        <w:rPr>
          <w:rFonts w:cstheme="minorHAnsi"/>
          <w:b/>
          <w:sz w:val="24"/>
          <w:szCs w:val="24"/>
          <w:lang w:val="de-DE"/>
        </w:rPr>
        <w:t xml:space="preserve">Bedarfsmeldung für </w:t>
      </w:r>
      <w:proofErr w:type="spellStart"/>
      <w:r w:rsidR="00274FF9">
        <w:rPr>
          <w:rFonts w:cstheme="minorHAnsi"/>
          <w:b/>
          <w:sz w:val="24"/>
          <w:szCs w:val="24"/>
          <w:lang w:val="de-DE"/>
        </w:rPr>
        <w:t>Schüler:in</w:t>
      </w:r>
      <w:proofErr w:type="spellEnd"/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418"/>
        <w:gridCol w:w="1701"/>
        <w:gridCol w:w="708"/>
        <w:gridCol w:w="964"/>
        <w:gridCol w:w="1304"/>
      </w:tblGrid>
      <w:tr w:rsidR="00D60059" w:rsidRPr="005B1CEF" w:rsidTr="00BF375B">
        <w:trPr>
          <w:trHeight w:val="518"/>
        </w:trPr>
        <w:tc>
          <w:tcPr>
            <w:tcW w:w="1838" w:type="dxa"/>
            <w:shd w:val="clear" w:color="auto" w:fill="E7E6E6" w:themeFill="background2"/>
            <w:vAlign w:val="center"/>
          </w:tcPr>
          <w:p w:rsidR="00D60059" w:rsidRPr="005B1CEF" w:rsidRDefault="00D60059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Vorname</w:t>
            </w:r>
          </w:p>
        </w:tc>
        <w:tc>
          <w:tcPr>
            <w:tcW w:w="2552" w:type="dxa"/>
            <w:gridSpan w:val="2"/>
            <w:vAlign w:val="center"/>
          </w:tcPr>
          <w:p w:rsidR="00D60059" w:rsidRPr="005B1CEF" w:rsidRDefault="00D60059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:rsidR="00D60059" w:rsidRPr="005B1CEF" w:rsidRDefault="00D60059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Nachname</w:t>
            </w:r>
          </w:p>
        </w:tc>
        <w:tc>
          <w:tcPr>
            <w:tcW w:w="2976" w:type="dxa"/>
            <w:gridSpan w:val="3"/>
            <w:vAlign w:val="center"/>
          </w:tcPr>
          <w:p w:rsidR="00D60059" w:rsidRPr="005B1CEF" w:rsidRDefault="00D60059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E1963" w:rsidRPr="005B1CEF" w:rsidTr="00AE1963">
        <w:trPr>
          <w:trHeight w:val="518"/>
        </w:trPr>
        <w:tc>
          <w:tcPr>
            <w:tcW w:w="1838" w:type="dxa"/>
            <w:shd w:val="clear" w:color="auto" w:fill="E7E6E6" w:themeFill="background2"/>
            <w:vAlign w:val="center"/>
          </w:tcPr>
          <w:p w:rsidR="00AE1963" w:rsidRDefault="00506B5D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Geburtsdatum</w:t>
            </w:r>
          </w:p>
        </w:tc>
        <w:tc>
          <w:tcPr>
            <w:tcW w:w="7229" w:type="dxa"/>
            <w:gridSpan w:val="6"/>
            <w:vAlign w:val="center"/>
          </w:tcPr>
          <w:p w:rsidR="00AE1963" w:rsidRPr="005B1CEF" w:rsidRDefault="00AE1963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E3489" w:rsidRPr="005B1CEF" w:rsidTr="00BF375B">
        <w:trPr>
          <w:trHeight w:val="518"/>
        </w:trPr>
        <w:tc>
          <w:tcPr>
            <w:tcW w:w="1838" w:type="dxa"/>
            <w:shd w:val="clear" w:color="auto" w:fill="E7E6E6" w:themeFill="background2"/>
            <w:vAlign w:val="center"/>
          </w:tcPr>
          <w:p w:rsidR="00AE3489" w:rsidRDefault="00AE3489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Geschlecht</w:t>
            </w:r>
          </w:p>
        </w:tc>
        <w:tc>
          <w:tcPr>
            <w:tcW w:w="2552" w:type="dxa"/>
            <w:gridSpan w:val="2"/>
            <w:vAlign w:val="center"/>
          </w:tcPr>
          <w:p w:rsidR="00AE3489" w:rsidRPr="005B1CEF" w:rsidRDefault="00AE3489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weiblich </w:t>
            </w:r>
            <w:sdt>
              <w:sdtPr>
                <w:rPr>
                  <w:rFonts w:cstheme="minorHAnsi"/>
                </w:rPr>
                <w:id w:val="1694030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409" w:type="dxa"/>
            <w:gridSpan w:val="2"/>
            <w:vAlign w:val="center"/>
          </w:tcPr>
          <w:p w:rsidR="00AE3489" w:rsidRPr="005B1CEF" w:rsidRDefault="00AE3489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männlich </w:t>
            </w:r>
            <w:sdt>
              <w:sdtPr>
                <w:rPr>
                  <w:rFonts w:cstheme="minorHAnsi"/>
                </w:rPr>
                <w:id w:val="-1858030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268" w:type="dxa"/>
            <w:gridSpan w:val="2"/>
            <w:vAlign w:val="center"/>
          </w:tcPr>
          <w:p w:rsidR="00AE3489" w:rsidRPr="005B1CEF" w:rsidRDefault="00AE3489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divers </w:t>
            </w:r>
            <w:sdt>
              <w:sdtPr>
                <w:rPr>
                  <w:rFonts w:cstheme="minorHAnsi"/>
                </w:rPr>
                <w:id w:val="197441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100858" w:rsidRPr="005B1CEF" w:rsidTr="00AE3489">
        <w:trPr>
          <w:trHeight w:val="454"/>
        </w:trPr>
        <w:tc>
          <w:tcPr>
            <w:tcW w:w="1838" w:type="dxa"/>
            <w:vMerge w:val="restart"/>
            <w:shd w:val="clear" w:color="auto" w:fill="E7E6E6" w:themeFill="background2"/>
            <w:vAlign w:val="center"/>
          </w:tcPr>
          <w:p w:rsidR="00100858" w:rsidRPr="005B1CEF" w:rsidRDefault="00100858" w:rsidP="00BC7970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Wohn</w:t>
            </w:r>
            <w:r w:rsidR="00BC7970" w:rsidRPr="005B1CEF">
              <w:rPr>
                <w:rFonts w:cstheme="minorHAnsi"/>
              </w:rPr>
              <w:t>anschri</w:t>
            </w:r>
            <w:r w:rsidR="00274FF9">
              <w:rPr>
                <w:rFonts w:cstheme="minorHAnsi"/>
              </w:rPr>
              <w:t>ft</w:t>
            </w:r>
          </w:p>
        </w:tc>
        <w:tc>
          <w:tcPr>
            <w:tcW w:w="1134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" w:name="Text19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1"/>
          </w:p>
        </w:tc>
        <w:tc>
          <w:tcPr>
            <w:tcW w:w="1418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" w:name="Text20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2"/>
          </w:p>
        </w:tc>
        <w:tc>
          <w:tcPr>
            <w:tcW w:w="3373" w:type="dxa"/>
            <w:gridSpan w:val="3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3" w:name="Text21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3"/>
          </w:p>
        </w:tc>
        <w:tc>
          <w:tcPr>
            <w:tcW w:w="1304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" w:name="Text22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4"/>
          </w:p>
        </w:tc>
      </w:tr>
      <w:tr w:rsidR="00100858" w:rsidRPr="005B1CEF" w:rsidTr="00AE3489">
        <w:trPr>
          <w:trHeight w:val="284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373" w:type="dxa"/>
            <w:gridSpan w:val="3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304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  <w:r w:rsidR="00AE3489">
              <w:rPr>
                <w:rFonts w:cstheme="minorHAnsi"/>
              </w:rPr>
              <w:t>/Top</w:t>
            </w:r>
          </w:p>
        </w:tc>
      </w:tr>
      <w:tr w:rsidR="001F243C" w:rsidRPr="005B1CEF" w:rsidTr="00AE3489">
        <w:trPr>
          <w:trHeight w:val="284"/>
        </w:trPr>
        <w:tc>
          <w:tcPr>
            <w:tcW w:w="1838" w:type="dxa"/>
            <w:shd w:val="clear" w:color="auto" w:fill="E7E6E6" w:themeFill="background2"/>
            <w:vAlign w:val="center"/>
          </w:tcPr>
          <w:p w:rsidR="001F243C" w:rsidRPr="005B1CEF" w:rsidRDefault="00274FF9" w:rsidP="003950DB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Klasse</w:t>
            </w:r>
          </w:p>
        </w:tc>
        <w:tc>
          <w:tcPr>
            <w:tcW w:w="2552" w:type="dxa"/>
            <w:gridSpan w:val="2"/>
            <w:shd w:val="clear" w:color="auto" w:fill="FFFFFF" w:themeFill="background1"/>
            <w:vAlign w:val="center"/>
          </w:tcPr>
          <w:p w:rsidR="001F243C" w:rsidRPr="005B1CEF" w:rsidRDefault="00B8173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373" w:type="dxa"/>
            <w:gridSpan w:val="3"/>
            <w:shd w:val="clear" w:color="auto" w:fill="E7E6E6" w:themeFill="background2"/>
            <w:vAlign w:val="center"/>
          </w:tcPr>
          <w:p w:rsidR="001F243C" w:rsidRPr="005B1CEF" w:rsidRDefault="00274FF9" w:rsidP="003950DB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Schulstufe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:rsidR="001F243C" w:rsidRPr="005B1CEF" w:rsidRDefault="00B8173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100858" w:rsidRPr="00BC7970" w:rsidRDefault="00100858" w:rsidP="003950DB">
      <w:pPr>
        <w:spacing w:after="0" w:line="360" w:lineRule="auto"/>
        <w:rPr>
          <w:rFonts w:cstheme="minorHAnsi"/>
          <w:b/>
          <w:sz w:val="24"/>
          <w:szCs w:val="24"/>
        </w:rPr>
      </w:pPr>
    </w:p>
    <w:p w:rsidR="00BC7970" w:rsidRPr="00BC7970" w:rsidRDefault="00274FF9" w:rsidP="003950DB">
      <w:pPr>
        <w:spacing w:after="0" w:line="360" w:lineRule="auto"/>
        <w:rPr>
          <w:rFonts w:cstheme="minorHAnsi"/>
          <w:b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</w:rPr>
        <w:t>Erziehungsberechtigte:r</w:t>
      </w:r>
      <w:proofErr w:type="spellEnd"/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418"/>
        <w:gridCol w:w="1701"/>
        <w:gridCol w:w="1701"/>
        <w:gridCol w:w="1275"/>
      </w:tblGrid>
      <w:tr w:rsidR="00BF375B" w:rsidRPr="005B1CEF" w:rsidTr="00BF375B">
        <w:trPr>
          <w:trHeight w:val="454"/>
        </w:trPr>
        <w:tc>
          <w:tcPr>
            <w:tcW w:w="1838" w:type="dxa"/>
            <w:shd w:val="clear" w:color="auto" w:fill="E7E6E6" w:themeFill="background2"/>
            <w:vAlign w:val="center"/>
          </w:tcPr>
          <w:p w:rsidR="00BF375B" w:rsidRPr="005B1CEF" w:rsidRDefault="00BF375B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Vorname</w:t>
            </w:r>
          </w:p>
        </w:tc>
        <w:tc>
          <w:tcPr>
            <w:tcW w:w="2552" w:type="dxa"/>
            <w:gridSpan w:val="2"/>
            <w:vAlign w:val="center"/>
          </w:tcPr>
          <w:p w:rsidR="00BF375B" w:rsidRPr="005B1CEF" w:rsidRDefault="00BF375B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:rsidR="00BF375B" w:rsidRPr="005B1CEF" w:rsidRDefault="00BF375B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Nachname</w:t>
            </w:r>
          </w:p>
        </w:tc>
        <w:tc>
          <w:tcPr>
            <w:tcW w:w="2976" w:type="dxa"/>
            <w:gridSpan w:val="2"/>
            <w:vAlign w:val="center"/>
          </w:tcPr>
          <w:p w:rsidR="00BF375B" w:rsidRPr="005B1CEF" w:rsidRDefault="00BF375B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BC7970" w:rsidRPr="005B1CEF" w:rsidTr="00BF375B">
        <w:trPr>
          <w:trHeight w:val="454"/>
        </w:trPr>
        <w:tc>
          <w:tcPr>
            <w:tcW w:w="1838" w:type="dxa"/>
            <w:vMerge w:val="restart"/>
            <w:shd w:val="clear" w:color="auto" w:fill="E7E6E6" w:themeFill="background2"/>
            <w:vAlign w:val="center"/>
          </w:tcPr>
          <w:p w:rsidR="00BC7970" w:rsidRPr="005B1CEF" w:rsidRDefault="00274FF9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Wohnanschrift</w:t>
            </w:r>
          </w:p>
        </w:tc>
        <w:tc>
          <w:tcPr>
            <w:tcW w:w="1134" w:type="dxa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402" w:type="dxa"/>
            <w:gridSpan w:val="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BC7970" w:rsidRPr="005B1CEF" w:rsidTr="00BF375B">
        <w:trPr>
          <w:trHeight w:val="284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402" w:type="dxa"/>
            <w:gridSpan w:val="2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  <w:r w:rsidR="00AE3489">
              <w:rPr>
                <w:rFonts w:cstheme="minorHAnsi"/>
              </w:rPr>
              <w:t>/Top</w:t>
            </w:r>
          </w:p>
        </w:tc>
      </w:tr>
      <w:tr w:rsidR="00BC7970" w:rsidRPr="005B1CEF" w:rsidTr="00BF375B">
        <w:trPr>
          <w:trHeight w:val="284"/>
        </w:trPr>
        <w:tc>
          <w:tcPr>
            <w:tcW w:w="1838" w:type="dxa"/>
            <w:shd w:val="clear" w:color="auto" w:fill="E7E6E6" w:themeFill="background2"/>
            <w:vAlign w:val="center"/>
          </w:tcPr>
          <w:p w:rsidR="00BC7970" w:rsidRPr="005B1CEF" w:rsidRDefault="00274FF9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Mobil/Telefon</w:t>
            </w:r>
          </w:p>
        </w:tc>
        <w:tc>
          <w:tcPr>
            <w:tcW w:w="2552" w:type="dxa"/>
            <w:gridSpan w:val="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:rsidR="00BC7970" w:rsidRPr="005B1CEF" w:rsidRDefault="00274FF9" w:rsidP="00BC797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E-Mail</w:t>
            </w:r>
          </w:p>
        </w:tc>
        <w:tc>
          <w:tcPr>
            <w:tcW w:w="2976" w:type="dxa"/>
            <w:gridSpan w:val="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BC7970" w:rsidRDefault="00BC7970" w:rsidP="003950DB">
      <w:pPr>
        <w:spacing w:after="0" w:line="360" w:lineRule="auto"/>
        <w:rPr>
          <w:rFonts w:cstheme="minorHAnsi"/>
        </w:rPr>
      </w:pPr>
    </w:p>
    <w:p w:rsidR="00AF70C5" w:rsidRPr="00BC7970" w:rsidRDefault="00506B5D" w:rsidP="00BC7970">
      <w:pPr>
        <w:spacing w:after="0" w:line="30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Verpflichtend beizulegende Unterlagen:</w:t>
      </w:r>
      <w:r w:rsidR="00BC7970" w:rsidRPr="00BC7970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 xml:space="preserve">Pflegegeldbescheid </w:t>
      </w:r>
      <w:r w:rsidR="00BC7970" w:rsidRPr="00BC7970">
        <w:rPr>
          <w:rFonts w:cstheme="minorHAnsi"/>
          <w:b/>
          <w:sz w:val="24"/>
          <w:szCs w:val="24"/>
        </w:rPr>
        <w:t>und/oder fachärztliche</w:t>
      </w:r>
      <w:r>
        <w:rPr>
          <w:rFonts w:cstheme="minorHAnsi"/>
          <w:b/>
          <w:sz w:val="24"/>
          <w:szCs w:val="24"/>
        </w:rPr>
        <w:t>r</w:t>
      </w:r>
      <w:r w:rsidR="00BC7970" w:rsidRPr="00BC7970">
        <w:rPr>
          <w:rFonts w:cstheme="minorHAnsi"/>
          <w:b/>
          <w:sz w:val="24"/>
          <w:szCs w:val="24"/>
        </w:rPr>
        <w:t xml:space="preserve"> bzw. kli</w:t>
      </w:r>
      <w:r>
        <w:rPr>
          <w:rFonts w:cstheme="minorHAnsi"/>
          <w:b/>
          <w:sz w:val="24"/>
          <w:szCs w:val="24"/>
        </w:rPr>
        <w:t>nisch-psychologischer Befund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4673"/>
        <w:gridCol w:w="4394"/>
      </w:tblGrid>
      <w:tr w:rsidR="00274FF9" w:rsidRPr="005B1CEF" w:rsidTr="00B02C67">
        <w:trPr>
          <w:trHeight w:val="454"/>
        </w:trPr>
        <w:tc>
          <w:tcPr>
            <w:tcW w:w="4673" w:type="dxa"/>
            <w:shd w:val="clear" w:color="auto" w:fill="E7E6E6" w:themeFill="background2"/>
            <w:vAlign w:val="center"/>
          </w:tcPr>
          <w:p w:rsidR="00274FF9" w:rsidRPr="005B1CEF" w:rsidRDefault="00274FF9" w:rsidP="00461C51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Organisation/Ansprechperson</w:t>
            </w:r>
          </w:p>
        </w:tc>
        <w:tc>
          <w:tcPr>
            <w:tcW w:w="4394" w:type="dxa"/>
            <w:shd w:val="clear" w:color="auto" w:fill="E7E6E6" w:themeFill="background2"/>
            <w:vAlign w:val="center"/>
          </w:tcPr>
          <w:p w:rsidR="00274FF9" w:rsidRPr="005B1CEF" w:rsidRDefault="00274FF9" w:rsidP="00461C51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Datum und Geschäftszahl</w:t>
            </w:r>
          </w:p>
        </w:tc>
      </w:tr>
      <w:tr w:rsidR="00506B5D" w:rsidRPr="005B1CEF" w:rsidTr="0029262A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506B5D" w:rsidRPr="004E15C6" w:rsidRDefault="00506B5D" w:rsidP="00461C51">
            <w:pPr>
              <w:spacing w:line="360" w:lineRule="auto"/>
              <w:rPr>
                <w:rFonts w:cstheme="minorHAnsi"/>
                <w:lang w:val="de-DE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506B5D" w:rsidRPr="005B1CEF" w:rsidRDefault="00506B5D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506B5D" w:rsidRPr="005B1CEF" w:rsidTr="00DB1A35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506B5D" w:rsidRPr="005B1CEF" w:rsidRDefault="00506B5D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506B5D" w:rsidRPr="005B1CEF" w:rsidRDefault="00506B5D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506B5D" w:rsidRPr="005B1CEF" w:rsidTr="00BC6408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506B5D" w:rsidRPr="005B1CEF" w:rsidRDefault="00506B5D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506B5D" w:rsidRPr="005B1CEF" w:rsidRDefault="00506B5D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AE1963" w:rsidRDefault="00AE1963" w:rsidP="003950DB">
      <w:pPr>
        <w:spacing w:after="0" w:line="360" w:lineRule="auto"/>
        <w:rPr>
          <w:rFonts w:cstheme="minorHAnsi"/>
          <w:b/>
          <w:sz w:val="28"/>
          <w:szCs w:val="28"/>
        </w:rPr>
      </w:pPr>
    </w:p>
    <w:p w:rsidR="003D2E14" w:rsidRPr="00216FEC" w:rsidRDefault="00C16ADF" w:rsidP="003950DB">
      <w:pPr>
        <w:spacing w:after="0" w:line="36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Erforderliche </w:t>
      </w:r>
      <w:r w:rsidR="00506B5D">
        <w:rPr>
          <w:rFonts w:cstheme="minorHAnsi"/>
          <w:b/>
          <w:sz w:val="28"/>
          <w:szCs w:val="28"/>
        </w:rPr>
        <w:t>Angaben</w:t>
      </w:r>
      <w:r>
        <w:rPr>
          <w:rFonts w:cstheme="minorHAnsi"/>
          <w:b/>
          <w:sz w:val="28"/>
          <w:szCs w:val="28"/>
        </w:rPr>
        <w:t xml:space="preserve"> zur </w:t>
      </w:r>
      <w:r w:rsidR="00506B5D">
        <w:rPr>
          <w:rFonts w:cstheme="minorHAnsi"/>
          <w:b/>
          <w:sz w:val="28"/>
          <w:szCs w:val="28"/>
        </w:rPr>
        <w:t>Behinderung des/der Schüler</w:t>
      </w:r>
      <w:r w:rsidR="00AE3489">
        <w:rPr>
          <w:rFonts w:cstheme="minorHAnsi"/>
          <w:b/>
          <w:sz w:val="28"/>
          <w:szCs w:val="28"/>
        </w:rPr>
        <w:t>(s)</w:t>
      </w:r>
      <w:r w:rsidR="00506B5D">
        <w:rPr>
          <w:rFonts w:cstheme="minorHAnsi"/>
          <w:b/>
          <w:sz w:val="28"/>
          <w:szCs w:val="28"/>
        </w:rPr>
        <w:t xml:space="preserve">:in 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4673"/>
        <w:gridCol w:w="2197"/>
        <w:gridCol w:w="2197"/>
      </w:tblGrid>
      <w:tr w:rsidR="004E15C6" w:rsidRPr="005B1CEF" w:rsidTr="006F4B01">
        <w:trPr>
          <w:trHeight w:val="454"/>
        </w:trPr>
        <w:tc>
          <w:tcPr>
            <w:tcW w:w="4673" w:type="dxa"/>
            <w:shd w:val="clear" w:color="auto" w:fill="E7E6E6" w:themeFill="background2"/>
            <w:vAlign w:val="center"/>
          </w:tcPr>
          <w:p w:rsidR="004E15C6" w:rsidRPr="005B1CEF" w:rsidRDefault="00C16ADF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Anzahl der laut St</w:t>
            </w:r>
            <w:r w:rsidR="00506B5D">
              <w:rPr>
                <w:rFonts w:cstheme="minorHAnsi"/>
                <w:lang w:val="de-DE"/>
              </w:rPr>
              <w:t>undenplan vorgesehenen Stunden (</w:t>
            </w:r>
            <w:r w:rsidR="00AE3489">
              <w:rPr>
                <w:rFonts w:cstheme="minorHAnsi"/>
                <w:lang w:val="de-DE"/>
              </w:rPr>
              <w:t xml:space="preserve">ggf. </w:t>
            </w:r>
            <w:r w:rsidR="00506B5D">
              <w:rPr>
                <w:rFonts w:cstheme="minorHAnsi"/>
                <w:lang w:val="de-DE"/>
              </w:rPr>
              <w:t>Stundentafel beilegen)</w:t>
            </w:r>
          </w:p>
        </w:tc>
        <w:tc>
          <w:tcPr>
            <w:tcW w:w="4394" w:type="dxa"/>
            <w:gridSpan w:val="2"/>
            <w:vAlign w:val="center"/>
          </w:tcPr>
          <w:p w:rsidR="004E15C6" w:rsidRPr="005B1CEF" w:rsidRDefault="004E15C6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r w:rsidR="00C16ADF">
              <w:rPr>
                <w:rFonts w:cstheme="minorHAnsi"/>
              </w:rPr>
              <w:t xml:space="preserve"> </w:t>
            </w:r>
          </w:p>
        </w:tc>
      </w:tr>
      <w:tr w:rsidR="006F4B01" w:rsidRPr="005B1CEF" w:rsidTr="00C16ADF">
        <w:trPr>
          <w:trHeight w:val="814"/>
        </w:trPr>
        <w:tc>
          <w:tcPr>
            <w:tcW w:w="4673" w:type="dxa"/>
            <w:shd w:val="clear" w:color="auto" w:fill="E7E6E6" w:themeFill="background2"/>
            <w:vAlign w:val="center"/>
          </w:tcPr>
          <w:p w:rsidR="006F4B01" w:rsidRPr="004E15C6" w:rsidRDefault="00C16ADF" w:rsidP="00C0384C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Anzahl der an B</w:t>
            </w:r>
            <w:r w:rsidR="00506B5D">
              <w:rPr>
                <w:rFonts w:cstheme="minorHAnsi"/>
                <w:lang w:val="de-DE"/>
              </w:rPr>
              <w:t>etreuung erforderlichen Stunden</w:t>
            </w:r>
          </w:p>
        </w:tc>
        <w:tc>
          <w:tcPr>
            <w:tcW w:w="4394" w:type="dxa"/>
            <w:gridSpan w:val="2"/>
            <w:vAlign w:val="center"/>
          </w:tcPr>
          <w:p w:rsidR="006F4B01" w:rsidRPr="005B1CEF" w:rsidRDefault="006F4B01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trHeight w:val="405"/>
        </w:trPr>
        <w:tc>
          <w:tcPr>
            <w:tcW w:w="4673" w:type="dxa"/>
            <w:shd w:val="clear" w:color="auto" w:fill="E7E6E6" w:themeFill="background2"/>
            <w:vAlign w:val="center"/>
          </w:tcPr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In welcher Weise erfolgte die Unterstützung bisher?</w:t>
            </w: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C16ADF" w:rsidRDefault="00C16ADF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cantSplit/>
          <w:trHeight w:val="1134"/>
        </w:trPr>
        <w:tc>
          <w:tcPr>
            <w:tcW w:w="4673" w:type="dxa"/>
            <w:shd w:val="clear" w:color="auto" w:fill="E7E6E6" w:themeFill="background2"/>
          </w:tcPr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Beschreibung der notwendigen Assistenzleistungen</w:t>
            </w:r>
          </w:p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C16ADF" w:rsidRPr="005B1CEF" w:rsidRDefault="00C16ADF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877E47" w:rsidRPr="005B1CEF" w:rsidTr="00413748">
        <w:trPr>
          <w:cantSplit/>
          <w:trHeight w:val="1134"/>
        </w:trPr>
        <w:tc>
          <w:tcPr>
            <w:tcW w:w="9067" w:type="dxa"/>
            <w:gridSpan w:val="3"/>
            <w:shd w:val="clear" w:color="auto" w:fill="E7E6E6" w:themeFill="background2"/>
          </w:tcPr>
          <w:p w:rsidR="00877E47" w:rsidRDefault="00877E47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Anmerkung: untenstehende Kontingenterhebung ist in folgenden Formen möglich</w:t>
            </w:r>
          </w:p>
          <w:p w:rsidR="00877E47" w:rsidRDefault="00B81738" w:rsidP="00C16ADF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max. 4 Realstunden (RST)</w:t>
            </w:r>
            <w:r w:rsidR="00877E47">
              <w:rPr>
                <w:rFonts w:cstheme="minorHAnsi"/>
                <w:lang w:val="de-DE"/>
              </w:rPr>
              <w:t xml:space="preserve"> oder </w:t>
            </w:r>
          </w:p>
          <w:p w:rsidR="00877E47" w:rsidRDefault="00877E47" w:rsidP="00C16ADF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max. 8 halbwertige RST oder </w:t>
            </w:r>
          </w:p>
          <w:p w:rsidR="00877E47" w:rsidRDefault="00877E47" w:rsidP="00C16ADF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max. 8 Schulassistenzstunden (bei Mehrbedarf: Bitte um zusätzliche Begründung und Kontaktaufnahme mit dem Diversitätsmanagement)</w:t>
            </w:r>
          </w:p>
          <w:p w:rsidR="00877E47" w:rsidRPr="00877E47" w:rsidRDefault="00877E47" w:rsidP="00877E47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rFonts w:cstheme="minorHAnsi"/>
                <w:lang w:val="de-DE"/>
              </w:rPr>
            </w:pPr>
            <w:r w:rsidRPr="00877E47">
              <w:rPr>
                <w:rFonts w:cstheme="minorHAnsi"/>
                <w:lang w:val="de-DE"/>
              </w:rPr>
              <w:t xml:space="preserve">Mischformen: 1 RST entspricht dem Wert von 2 halbwertigen RST oder 2 Assistenzstunden </w:t>
            </w:r>
          </w:p>
        </w:tc>
      </w:tr>
      <w:tr w:rsidR="009D7BE3" w:rsidRPr="005B1CEF" w:rsidTr="009D7BE3">
        <w:trPr>
          <w:cantSplit/>
          <w:trHeight w:val="694"/>
        </w:trPr>
        <w:tc>
          <w:tcPr>
            <w:tcW w:w="4673" w:type="dxa"/>
            <w:vMerge w:val="restart"/>
            <w:shd w:val="clear" w:color="auto" w:fill="E7E6E6" w:themeFill="background2"/>
          </w:tcPr>
          <w:p w:rsidR="009D7BE3" w:rsidRDefault="009D7BE3" w:rsidP="00877E47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Kontingent bis zu 4 Realstunden (inkl. Vor- und Nachbereitung) für pädagogisch motivierte Betreuung durch Lehrperson </w:t>
            </w:r>
          </w:p>
        </w:tc>
        <w:tc>
          <w:tcPr>
            <w:tcW w:w="2197" w:type="dxa"/>
            <w:shd w:val="clear" w:color="auto" w:fill="FFFFFF" w:themeFill="background1"/>
            <w:vAlign w:val="center"/>
          </w:tcPr>
          <w:p w:rsidR="009D7BE3" w:rsidRPr="005B1CEF" w:rsidRDefault="009D7BE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2197" w:type="dxa"/>
            <w:shd w:val="clear" w:color="auto" w:fill="FFFFFF" w:themeFill="background1"/>
            <w:vAlign w:val="center"/>
          </w:tcPr>
          <w:p w:rsidR="009D7BE3" w:rsidRPr="005B1CEF" w:rsidRDefault="009D7BE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9D7BE3" w:rsidRPr="005B1CEF" w:rsidTr="009D7BE3">
        <w:trPr>
          <w:cantSplit/>
          <w:trHeight w:val="435"/>
        </w:trPr>
        <w:tc>
          <w:tcPr>
            <w:tcW w:w="4673" w:type="dxa"/>
            <w:vMerge/>
            <w:shd w:val="clear" w:color="auto" w:fill="E7E6E6" w:themeFill="background2"/>
          </w:tcPr>
          <w:p w:rsidR="009D7BE3" w:rsidRDefault="009D7BE3" w:rsidP="009D7BE3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9D7BE3" w:rsidRPr="005B1CEF" w:rsidRDefault="009D7BE3" w:rsidP="00C16ADF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Ja, wie viele?</w:t>
            </w: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9D7BE3" w:rsidRPr="005B1CEF" w:rsidRDefault="009D7BE3" w:rsidP="00C16ADF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Nein </w:t>
            </w:r>
          </w:p>
        </w:tc>
      </w:tr>
      <w:tr w:rsidR="009D7BE3" w:rsidRPr="005B1CEF" w:rsidTr="00AE6D58">
        <w:trPr>
          <w:cantSplit/>
          <w:trHeight w:val="435"/>
        </w:trPr>
        <w:tc>
          <w:tcPr>
            <w:tcW w:w="4673" w:type="dxa"/>
            <w:shd w:val="clear" w:color="auto" w:fill="E7E6E6" w:themeFill="background2"/>
          </w:tcPr>
          <w:p w:rsidR="009D7BE3" w:rsidRDefault="009D7BE3" w:rsidP="009D7BE3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Pädagogische </w:t>
            </w:r>
            <w:r w:rsidR="003B5A7D">
              <w:rPr>
                <w:rFonts w:cstheme="minorHAnsi"/>
                <w:lang w:val="de-DE"/>
              </w:rPr>
              <w:t>Begründung für die Notwendigkeit des Einsatzes von Realstunden:</w:t>
            </w:r>
            <w:r w:rsidR="00877E47">
              <w:rPr>
                <w:rFonts w:cstheme="minorHAnsi"/>
                <w:lang w:val="de-DE"/>
              </w:rPr>
              <w:t xml:space="preserve"> </w:t>
            </w:r>
          </w:p>
          <w:p w:rsidR="009D7BE3" w:rsidRDefault="009D7BE3" w:rsidP="009D7BE3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9D7BE3" w:rsidRDefault="009D7BE3" w:rsidP="009D7BE3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9D7BE3" w:rsidRDefault="009D7BE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F243C" w:rsidRPr="005B1CEF" w:rsidTr="009D7BE3">
        <w:trPr>
          <w:cantSplit/>
          <w:trHeight w:val="896"/>
        </w:trPr>
        <w:tc>
          <w:tcPr>
            <w:tcW w:w="4673" w:type="dxa"/>
            <w:vMerge w:val="restart"/>
            <w:shd w:val="clear" w:color="auto" w:fill="E7E6E6" w:themeFill="background2"/>
          </w:tcPr>
          <w:p w:rsidR="001F243C" w:rsidRDefault="00506B5D" w:rsidP="00206AF3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Kontingent </w:t>
            </w:r>
            <w:r w:rsidR="009D7BE3">
              <w:rPr>
                <w:rFonts w:cstheme="minorHAnsi"/>
                <w:lang w:val="de-DE"/>
              </w:rPr>
              <w:t>bis zu</w:t>
            </w:r>
            <w:r>
              <w:rPr>
                <w:rFonts w:cstheme="minorHAnsi"/>
                <w:lang w:val="de-DE"/>
              </w:rPr>
              <w:t xml:space="preserve"> 8 halbwertige</w:t>
            </w:r>
            <w:r w:rsidR="001F243C">
              <w:rPr>
                <w:rFonts w:cstheme="minorHAnsi"/>
                <w:lang w:val="de-DE"/>
              </w:rPr>
              <w:t xml:space="preserve"> Realstunden</w:t>
            </w:r>
            <w:r w:rsidR="009D7BE3">
              <w:rPr>
                <w:rFonts w:cstheme="minorHAnsi"/>
                <w:lang w:val="de-DE"/>
              </w:rPr>
              <w:t xml:space="preserve"> (keine Vor- und Nachbereitung)</w:t>
            </w:r>
            <w:r w:rsidR="001F243C">
              <w:rPr>
                <w:rFonts w:cstheme="minorHAnsi"/>
                <w:lang w:val="de-DE"/>
              </w:rPr>
              <w:t xml:space="preserve"> für nicht pädagogisch motivierte Betreuung durc</w:t>
            </w:r>
            <w:r>
              <w:rPr>
                <w:rFonts w:cstheme="minorHAnsi"/>
                <w:lang w:val="de-DE"/>
              </w:rPr>
              <w:t xml:space="preserve">h Lehrperson </w:t>
            </w:r>
            <w:r w:rsidR="00877E47">
              <w:rPr>
                <w:rFonts w:cstheme="minorHAnsi"/>
                <w:lang w:val="de-DE"/>
              </w:rPr>
              <w:t xml:space="preserve"> </w:t>
            </w:r>
          </w:p>
        </w:tc>
        <w:tc>
          <w:tcPr>
            <w:tcW w:w="2197" w:type="dxa"/>
            <w:shd w:val="clear" w:color="auto" w:fill="FFFFFF" w:themeFill="background1"/>
            <w:vAlign w:val="center"/>
          </w:tcPr>
          <w:p w:rsidR="001F243C" w:rsidRPr="005B1CEF" w:rsidRDefault="001F243C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2197" w:type="dxa"/>
            <w:shd w:val="clear" w:color="auto" w:fill="FFFFFF" w:themeFill="background1"/>
            <w:vAlign w:val="center"/>
          </w:tcPr>
          <w:p w:rsidR="001F243C" w:rsidRPr="005B1CEF" w:rsidRDefault="001F243C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F243C" w:rsidRPr="005B1CEF" w:rsidTr="001F243C">
        <w:trPr>
          <w:cantSplit/>
          <w:trHeight w:val="607"/>
        </w:trPr>
        <w:tc>
          <w:tcPr>
            <w:tcW w:w="4673" w:type="dxa"/>
            <w:vMerge/>
            <w:shd w:val="clear" w:color="auto" w:fill="E7E6E6" w:themeFill="background2"/>
          </w:tcPr>
          <w:p w:rsidR="001F243C" w:rsidRDefault="001F243C" w:rsidP="001F243C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1F243C" w:rsidRPr="005B1CEF" w:rsidRDefault="001F243C" w:rsidP="00C16ADF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Ja, wie viele? </w:t>
            </w: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1F243C" w:rsidRPr="005B1CEF" w:rsidRDefault="001F243C" w:rsidP="00C16ADF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Nein</w:t>
            </w:r>
          </w:p>
        </w:tc>
      </w:tr>
      <w:tr w:rsidR="009D7BE3" w:rsidRPr="005B1CEF" w:rsidTr="00E268FD">
        <w:trPr>
          <w:cantSplit/>
          <w:trHeight w:val="409"/>
        </w:trPr>
        <w:tc>
          <w:tcPr>
            <w:tcW w:w="4673" w:type="dxa"/>
            <w:vMerge w:val="restart"/>
            <w:shd w:val="clear" w:color="auto" w:fill="E7E6E6" w:themeFill="background2"/>
          </w:tcPr>
          <w:p w:rsidR="009D7BE3" w:rsidRDefault="009D7BE3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Kontingent bis 8 Stunden pro Woche für Betreuung durch Schulassistenz</w:t>
            </w:r>
          </w:p>
        </w:tc>
        <w:tc>
          <w:tcPr>
            <w:tcW w:w="2197" w:type="dxa"/>
            <w:shd w:val="clear" w:color="auto" w:fill="FFFFFF" w:themeFill="background1"/>
            <w:vAlign w:val="center"/>
          </w:tcPr>
          <w:p w:rsidR="009D7BE3" w:rsidRPr="005B1CEF" w:rsidRDefault="009D7BE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2197" w:type="dxa"/>
            <w:shd w:val="clear" w:color="auto" w:fill="FFFFFF" w:themeFill="background1"/>
            <w:vAlign w:val="center"/>
          </w:tcPr>
          <w:p w:rsidR="009D7BE3" w:rsidRPr="005B1CEF" w:rsidRDefault="009D7BE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9D7BE3" w:rsidRPr="005B1CEF" w:rsidTr="009D7BE3">
        <w:trPr>
          <w:cantSplit/>
          <w:trHeight w:val="408"/>
        </w:trPr>
        <w:tc>
          <w:tcPr>
            <w:tcW w:w="4673" w:type="dxa"/>
            <w:vMerge/>
            <w:shd w:val="clear" w:color="auto" w:fill="E7E6E6" w:themeFill="background2"/>
          </w:tcPr>
          <w:p w:rsidR="009D7BE3" w:rsidRDefault="009D7BE3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9D7BE3" w:rsidRPr="005B1CEF" w:rsidRDefault="009D7BE3" w:rsidP="00C16ADF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Ja, wie viele?</w:t>
            </w: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9D7BE3" w:rsidRPr="005B1CEF" w:rsidRDefault="009D7BE3" w:rsidP="00C16ADF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Nein</w:t>
            </w:r>
          </w:p>
        </w:tc>
      </w:tr>
      <w:tr w:rsidR="00AE1963" w:rsidRPr="005B1CEF" w:rsidTr="00C16ADF">
        <w:trPr>
          <w:cantSplit/>
          <w:trHeight w:val="1134"/>
        </w:trPr>
        <w:tc>
          <w:tcPr>
            <w:tcW w:w="4673" w:type="dxa"/>
            <w:shd w:val="clear" w:color="auto" w:fill="E7E6E6" w:themeFill="background2"/>
          </w:tcPr>
          <w:p w:rsidR="00AE1963" w:rsidRDefault="00506B5D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lastRenderedPageBreak/>
              <w:t>Anmerkungen</w:t>
            </w:r>
          </w:p>
          <w:p w:rsidR="001F243C" w:rsidRDefault="001F243C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1F243C" w:rsidRDefault="001F243C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1F243C" w:rsidRDefault="001F243C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AE1963" w:rsidRPr="005B1CEF" w:rsidRDefault="00AE196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0D22A9" w:rsidRDefault="000D22A9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184D66" w:rsidRDefault="00184D66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Pr="00AE1963" w:rsidRDefault="00AE1963" w:rsidP="009D7BE3">
      <w:pPr>
        <w:spacing w:after="0" w:line="300" w:lineRule="auto"/>
        <w:jc w:val="both"/>
        <w:rPr>
          <w:rFonts w:cstheme="minorHAnsi"/>
          <w:b/>
          <w:sz w:val="24"/>
          <w:szCs w:val="24"/>
          <w:lang w:val="de-DE"/>
        </w:rPr>
      </w:pPr>
      <w:r w:rsidRPr="00AE1963">
        <w:rPr>
          <w:rFonts w:cstheme="minorHAnsi"/>
          <w:b/>
          <w:sz w:val="24"/>
          <w:szCs w:val="24"/>
          <w:lang w:val="de-DE"/>
        </w:rPr>
        <w:t>Hinweis: Der Antrag ist bei der Bildungsdirektion für Vorarlberg bis spätestens 30. April des vorangehenden Schuljahres einzubringen.</w:t>
      </w: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tbl>
      <w:tblPr>
        <w:tblStyle w:val="Tabellenraster"/>
        <w:tblW w:w="8753" w:type="dxa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84"/>
        <w:gridCol w:w="2410"/>
        <w:gridCol w:w="283"/>
        <w:gridCol w:w="3011"/>
      </w:tblGrid>
      <w:tr w:rsidR="00AE1963" w:rsidRPr="00F346FC" w:rsidTr="00AE1963">
        <w:tc>
          <w:tcPr>
            <w:tcW w:w="2765" w:type="dxa"/>
          </w:tcPr>
          <w:sdt>
            <w:sdtPr>
              <w:rPr>
                <w:rFonts w:cstheme="minorHAnsi"/>
              </w:rPr>
              <w:id w:val="-1921238829"/>
              <w:placeholder>
                <w:docPart w:val="2033C9D7536A484F8165EFDF6CA9AAF6"/>
              </w:placeholder>
              <w:showingPlcHdr/>
            </w:sdtPr>
            <w:sdtEndPr/>
            <w:sdtContent>
              <w:p w:rsidR="00AE1963" w:rsidRPr="00F346FC" w:rsidRDefault="00AE1963" w:rsidP="00CE5FE6">
                <w:pPr>
                  <w:tabs>
                    <w:tab w:val="left" w:pos="9214"/>
                  </w:tabs>
                  <w:jc w:val="center"/>
                  <w:rPr>
                    <w:rFonts w:cstheme="minorHAnsi"/>
                  </w:rPr>
                </w:pPr>
                <w:r w:rsidRPr="00F346FC">
                  <w:rPr>
                    <w:rStyle w:val="Platzhaltertext"/>
                    <w:rFonts w:cstheme="minorHAnsi"/>
                    <w:vanish/>
                  </w:rPr>
                  <w:t>Ort</w:t>
                </w:r>
              </w:p>
            </w:sdtContent>
          </w:sdt>
        </w:tc>
        <w:tc>
          <w:tcPr>
            <w:tcW w:w="284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410" w:type="dxa"/>
          </w:tcPr>
          <w:sdt>
            <w:sdtPr>
              <w:rPr>
                <w:rFonts w:cstheme="minorHAnsi"/>
              </w:rPr>
              <w:id w:val="2048323656"/>
              <w:placeholder>
                <w:docPart w:val="169E001E43B548AEADB252B967E7701D"/>
              </w:placeholder>
              <w:showingPlcHdr/>
            </w:sdtPr>
            <w:sdtEndPr/>
            <w:sdtContent>
              <w:p w:rsidR="00AE1963" w:rsidRPr="00F346FC" w:rsidRDefault="00AE1963" w:rsidP="00CE5FE6">
                <w:pPr>
                  <w:tabs>
                    <w:tab w:val="left" w:pos="9214"/>
                  </w:tabs>
                  <w:jc w:val="center"/>
                  <w:rPr>
                    <w:rFonts w:cstheme="minorHAnsi"/>
                  </w:rPr>
                </w:pPr>
                <w:r w:rsidRPr="00F346FC">
                  <w:rPr>
                    <w:rStyle w:val="Platzhaltertext"/>
                    <w:rFonts w:cstheme="minorHAnsi"/>
                    <w:vanish/>
                  </w:rPr>
                  <w:t>Datum</w:t>
                </w:r>
              </w:p>
            </w:sdtContent>
          </w:sdt>
        </w:tc>
        <w:tc>
          <w:tcPr>
            <w:tcW w:w="283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011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AE1963" w:rsidRPr="00F346FC" w:rsidTr="00AE1963">
        <w:tc>
          <w:tcPr>
            <w:tcW w:w="2765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>Ort</w:t>
            </w:r>
          </w:p>
        </w:tc>
        <w:tc>
          <w:tcPr>
            <w:tcW w:w="284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</w:p>
        </w:tc>
        <w:tc>
          <w:tcPr>
            <w:tcW w:w="2410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>Datum</w:t>
            </w:r>
          </w:p>
        </w:tc>
        <w:tc>
          <w:tcPr>
            <w:tcW w:w="283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</w:p>
        </w:tc>
        <w:tc>
          <w:tcPr>
            <w:tcW w:w="3011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1F243C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 xml:space="preserve">Unterschrift </w:t>
            </w:r>
            <w:r w:rsidR="001F243C">
              <w:rPr>
                <w:rFonts w:cstheme="minorHAnsi"/>
                <w:i/>
                <w:sz w:val="19"/>
                <w:szCs w:val="19"/>
              </w:rPr>
              <w:t>Schulleitung</w:t>
            </w:r>
          </w:p>
        </w:tc>
      </w:tr>
    </w:tbl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tbl>
      <w:tblPr>
        <w:tblStyle w:val="Tabellenraster"/>
        <w:tblW w:w="8753" w:type="dxa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84"/>
        <w:gridCol w:w="2410"/>
        <w:gridCol w:w="283"/>
        <w:gridCol w:w="3011"/>
      </w:tblGrid>
      <w:tr w:rsidR="00206AF3" w:rsidRPr="00F346FC" w:rsidTr="00D02C1F">
        <w:tc>
          <w:tcPr>
            <w:tcW w:w="2765" w:type="dxa"/>
          </w:tcPr>
          <w:sdt>
            <w:sdtPr>
              <w:rPr>
                <w:rFonts w:cstheme="minorHAnsi"/>
              </w:rPr>
              <w:id w:val="-1782334957"/>
              <w:placeholder>
                <w:docPart w:val="335C49FDA11C4D7480CF9270D22F393C"/>
              </w:placeholder>
              <w:showingPlcHdr/>
            </w:sdtPr>
            <w:sdtEndPr/>
            <w:sdtContent>
              <w:p w:rsidR="00206AF3" w:rsidRPr="00F346FC" w:rsidRDefault="00206AF3" w:rsidP="00D02C1F">
                <w:pPr>
                  <w:tabs>
                    <w:tab w:val="left" w:pos="9214"/>
                  </w:tabs>
                  <w:jc w:val="center"/>
                  <w:rPr>
                    <w:rFonts w:cstheme="minorHAnsi"/>
                  </w:rPr>
                </w:pPr>
                <w:r w:rsidRPr="00F346FC">
                  <w:rPr>
                    <w:rStyle w:val="Platzhaltertext"/>
                    <w:rFonts w:cstheme="minorHAnsi"/>
                    <w:vanish/>
                  </w:rPr>
                  <w:t>Ort</w:t>
                </w:r>
              </w:p>
            </w:sdtContent>
          </w:sdt>
        </w:tc>
        <w:tc>
          <w:tcPr>
            <w:tcW w:w="284" w:type="dxa"/>
            <w:vAlign w:val="center"/>
          </w:tcPr>
          <w:p w:rsidR="00206AF3" w:rsidRPr="00F346FC" w:rsidRDefault="00206AF3" w:rsidP="00D02C1F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410" w:type="dxa"/>
          </w:tcPr>
          <w:sdt>
            <w:sdtPr>
              <w:rPr>
                <w:rFonts w:cstheme="minorHAnsi"/>
              </w:rPr>
              <w:id w:val="-1004584545"/>
              <w:placeholder>
                <w:docPart w:val="806B59F881484B5D829ED9BF72C805FC"/>
              </w:placeholder>
              <w:showingPlcHdr/>
            </w:sdtPr>
            <w:sdtEndPr/>
            <w:sdtContent>
              <w:p w:rsidR="00206AF3" w:rsidRPr="00F346FC" w:rsidRDefault="00206AF3" w:rsidP="00D02C1F">
                <w:pPr>
                  <w:tabs>
                    <w:tab w:val="left" w:pos="9214"/>
                  </w:tabs>
                  <w:jc w:val="center"/>
                  <w:rPr>
                    <w:rFonts w:cstheme="minorHAnsi"/>
                  </w:rPr>
                </w:pPr>
                <w:r w:rsidRPr="00F346FC">
                  <w:rPr>
                    <w:rStyle w:val="Platzhaltertext"/>
                    <w:rFonts w:cstheme="minorHAnsi"/>
                    <w:vanish/>
                  </w:rPr>
                  <w:t>Datum</w:t>
                </w:r>
              </w:p>
            </w:sdtContent>
          </w:sdt>
        </w:tc>
        <w:tc>
          <w:tcPr>
            <w:tcW w:w="283" w:type="dxa"/>
            <w:vAlign w:val="center"/>
          </w:tcPr>
          <w:p w:rsidR="00206AF3" w:rsidRPr="00F346FC" w:rsidRDefault="00206AF3" w:rsidP="00D02C1F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011" w:type="dxa"/>
            <w:vAlign w:val="center"/>
          </w:tcPr>
          <w:p w:rsidR="00206AF3" w:rsidRPr="00F346FC" w:rsidRDefault="00206AF3" w:rsidP="00D02C1F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206AF3" w:rsidRPr="00F346FC" w:rsidTr="00D02C1F">
        <w:tc>
          <w:tcPr>
            <w:tcW w:w="2765" w:type="dxa"/>
            <w:tcBorders>
              <w:top w:val="dotted" w:sz="4" w:space="0" w:color="auto"/>
            </w:tcBorders>
            <w:vAlign w:val="center"/>
          </w:tcPr>
          <w:p w:rsidR="00206AF3" w:rsidRPr="00F346FC" w:rsidRDefault="00206AF3" w:rsidP="00D02C1F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>Ort</w:t>
            </w:r>
          </w:p>
        </w:tc>
        <w:tc>
          <w:tcPr>
            <w:tcW w:w="284" w:type="dxa"/>
            <w:vAlign w:val="center"/>
          </w:tcPr>
          <w:p w:rsidR="00206AF3" w:rsidRPr="00F346FC" w:rsidRDefault="00206AF3" w:rsidP="00D02C1F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</w:p>
        </w:tc>
        <w:tc>
          <w:tcPr>
            <w:tcW w:w="2410" w:type="dxa"/>
            <w:tcBorders>
              <w:top w:val="dotted" w:sz="4" w:space="0" w:color="auto"/>
            </w:tcBorders>
            <w:vAlign w:val="center"/>
          </w:tcPr>
          <w:p w:rsidR="00206AF3" w:rsidRPr="00F346FC" w:rsidRDefault="00206AF3" w:rsidP="00D02C1F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>Datum</w:t>
            </w:r>
          </w:p>
        </w:tc>
        <w:tc>
          <w:tcPr>
            <w:tcW w:w="283" w:type="dxa"/>
            <w:vAlign w:val="center"/>
          </w:tcPr>
          <w:p w:rsidR="00206AF3" w:rsidRPr="00F346FC" w:rsidRDefault="00206AF3" w:rsidP="00D02C1F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</w:p>
        </w:tc>
        <w:tc>
          <w:tcPr>
            <w:tcW w:w="3011" w:type="dxa"/>
            <w:tcBorders>
              <w:top w:val="dotted" w:sz="4" w:space="0" w:color="auto"/>
            </w:tcBorders>
            <w:vAlign w:val="center"/>
          </w:tcPr>
          <w:p w:rsidR="00206AF3" w:rsidRPr="00F346FC" w:rsidRDefault="00206AF3" w:rsidP="00AE3489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 xml:space="preserve">Unterschrift </w:t>
            </w:r>
            <w:r>
              <w:rPr>
                <w:rFonts w:cstheme="minorHAnsi"/>
                <w:i/>
                <w:sz w:val="19"/>
                <w:szCs w:val="19"/>
              </w:rPr>
              <w:t>der Erziehungsberechtigten bzw. der</w:t>
            </w:r>
            <w:r w:rsidR="00AE3489">
              <w:rPr>
                <w:rFonts w:cstheme="minorHAnsi"/>
                <w:i/>
                <w:sz w:val="19"/>
                <w:szCs w:val="19"/>
              </w:rPr>
              <w:t>/des handlungsbefugten Schüler(s):in</w:t>
            </w:r>
          </w:p>
        </w:tc>
      </w:tr>
    </w:tbl>
    <w:p w:rsidR="00206AF3" w:rsidRPr="00206AF3" w:rsidRDefault="00206AF3" w:rsidP="004E15C6">
      <w:pPr>
        <w:spacing w:after="0" w:line="360" w:lineRule="auto"/>
        <w:rPr>
          <w:rFonts w:cstheme="minorHAnsi"/>
          <w:sz w:val="24"/>
          <w:szCs w:val="24"/>
        </w:rPr>
      </w:pPr>
    </w:p>
    <w:p w:rsidR="00AE1963" w:rsidRPr="00AE1963" w:rsidRDefault="00AE196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p w:rsidR="00AE1963" w:rsidRPr="00AE1963" w:rsidRDefault="00AE196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  <w:r w:rsidRPr="00AE1963">
        <w:rPr>
          <w:rFonts w:cstheme="minorHAnsi"/>
          <w:color w:val="7F7F7F" w:themeColor="text1" w:themeTint="80"/>
          <w:sz w:val="20"/>
          <w:szCs w:val="20"/>
          <w:lang w:val="de-DE"/>
        </w:rPr>
        <w:t>Nähere Informationen zum Datenschutz in der Bildungsdirektion für Vorarlberg sind unter</w:t>
      </w:r>
    </w:p>
    <w:p w:rsidR="00AE1963" w:rsidRDefault="00047CD1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  <w:hyperlink r:id="rId8" w:history="1">
        <w:r w:rsidR="00AE1963" w:rsidRPr="00AE1963">
          <w:rPr>
            <w:rStyle w:val="Hyperlink"/>
            <w:rFonts w:cstheme="minorHAnsi"/>
            <w:color w:val="7F7F7F" w:themeColor="text1" w:themeTint="80"/>
            <w:sz w:val="20"/>
            <w:szCs w:val="20"/>
            <w:lang w:val="de-DE"/>
          </w:rPr>
          <w:t>https://www.bildung-vbg.gv.at/rechtliches/datenschutz.html</w:t>
        </w:r>
      </w:hyperlink>
      <w:r w:rsidR="00AE1963" w:rsidRPr="00AE1963">
        <w:rPr>
          <w:rFonts w:cstheme="minorHAnsi"/>
          <w:color w:val="7F7F7F" w:themeColor="text1" w:themeTint="80"/>
          <w:sz w:val="20"/>
          <w:szCs w:val="20"/>
          <w:lang w:val="de-DE"/>
        </w:rPr>
        <w:t xml:space="preserve"> zu finden.</w:t>
      </w:r>
    </w:p>
    <w:p w:rsidR="009D7BE3" w:rsidRDefault="009D7BE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p w:rsidR="009D7BE3" w:rsidRDefault="009D7BE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p w:rsidR="009D7BE3" w:rsidRDefault="009D7BE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9067"/>
      </w:tblGrid>
      <w:tr w:rsidR="009D7BE3" w:rsidRPr="005B1CEF" w:rsidTr="00063E43">
        <w:trPr>
          <w:trHeight w:val="454"/>
        </w:trPr>
        <w:tc>
          <w:tcPr>
            <w:tcW w:w="9067" w:type="dxa"/>
            <w:shd w:val="clear" w:color="auto" w:fill="E7E6E6" w:themeFill="background2"/>
            <w:vAlign w:val="center"/>
          </w:tcPr>
          <w:p w:rsidR="009D7BE3" w:rsidRPr="00193E40" w:rsidRDefault="009D7BE3" w:rsidP="00063E43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Beigelegte Unterlagen </w:t>
            </w:r>
          </w:p>
        </w:tc>
      </w:tr>
      <w:tr w:rsidR="009D7BE3" w:rsidRPr="005B1CEF" w:rsidTr="00063E43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9D7BE3" w:rsidRPr="00193E40" w:rsidRDefault="009D7BE3" w:rsidP="00063E43">
            <w:pPr>
              <w:spacing w:line="360" w:lineRule="auto"/>
              <w:rPr>
                <w:rFonts w:cstheme="minorHAnsi"/>
                <w:lang w:val="de-DE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9D7BE3" w:rsidRPr="005B1CEF" w:rsidTr="00063E43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9D7BE3" w:rsidRPr="005B1CEF" w:rsidRDefault="009D7BE3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9D7BE3" w:rsidRPr="005B1CEF" w:rsidTr="00063E43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9D7BE3" w:rsidRPr="005B1CEF" w:rsidRDefault="009D7BE3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9D7BE3" w:rsidRPr="005B1CEF" w:rsidTr="00063E43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9D7BE3" w:rsidRPr="005B1CEF" w:rsidRDefault="009D7BE3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9D7BE3" w:rsidRPr="005B1CEF" w:rsidTr="00063E43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9D7BE3" w:rsidRPr="005B1CEF" w:rsidRDefault="009D7BE3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9D7BE3" w:rsidRPr="005B1CEF" w:rsidTr="00063E43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9D7BE3" w:rsidRPr="005B1CEF" w:rsidRDefault="009D7BE3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="00047CD1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9D7BE3" w:rsidRPr="00AE1963" w:rsidRDefault="009D7BE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sectPr w:rsidR="009D7BE3" w:rsidRPr="00AE1963" w:rsidSect="00FF7B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93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CA2" w:rsidRDefault="00CE6CA2" w:rsidP="00A5756B">
      <w:pPr>
        <w:spacing w:after="0" w:line="240" w:lineRule="auto"/>
      </w:pPr>
      <w:r>
        <w:separator/>
      </w:r>
    </w:p>
  </w:endnote>
  <w:endnote w:type="continuationSeparator" w:id="0">
    <w:p w:rsidR="00CE6CA2" w:rsidRDefault="00CE6CA2" w:rsidP="00A57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CD1" w:rsidRDefault="00047CD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CD1" w:rsidRDefault="00047CD1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CD1" w:rsidRDefault="00047CD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CA2" w:rsidRDefault="00CE6CA2" w:rsidP="00A5756B">
      <w:pPr>
        <w:spacing w:after="0" w:line="240" w:lineRule="auto"/>
      </w:pPr>
      <w:r>
        <w:separator/>
      </w:r>
    </w:p>
  </w:footnote>
  <w:footnote w:type="continuationSeparator" w:id="0">
    <w:p w:rsidR="00CE6CA2" w:rsidRDefault="00CE6CA2" w:rsidP="00A57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CD1" w:rsidRDefault="00047CD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56B" w:rsidRPr="00A5756B" w:rsidRDefault="00A5756B" w:rsidP="00A5756B">
    <w:pPr>
      <w:spacing w:before="85" w:after="794" w:line="220" w:lineRule="exact"/>
      <w:ind w:left="5664" w:firstLine="708"/>
      <w:rPr>
        <w:rFonts w:cstheme="minorHAnsi"/>
        <w:noProof/>
        <w:color w:val="E6320F"/>
        <w:sz w:val="24"/>
        <w:szCs w:val="24"/>
      </w:rPr>
    </w:pPr>
    <w:r w:rsidRPr="00714DFD">
      <w:rPr>
        <w:rFonts w:cstheme="minorHAnsi"/>
        <w:noProof/>
        <w:sz w:val="23"/>
        <w:lang w:eastAsia="de-AT"/>
      </w:rPr>
      <w:drawing>
        <wp:anchor distT="0" distB="0" distL="114300" distR="114300" simplePos="0" relativeHeight="251659264" behindDoc="0" locked="0" layoutInCell="1" allowOverlap="1" wp14:anchorId="49CED817" wp14:editId="1F44D46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654935" cy="619125"/>
          <wp:effectExtent l="0" t="0" r="0" b="9525"/>
          <wp:wrapNone/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493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4DFD">
      <w:rPr>
        <w:rFonts w:cstheme="minorHAnsi"/>
        <w:noProof/>
        <w:color w:val="E6320F"/>
        <w:sz w:val="24"/>
        <w:szCs w:val="24"/>
      </w:rPr>
      <w:t>bildung-vbg.gv.at</w:t>
    </w:r>
  </w:p>
  <w:p w:rsidR="00A5756B" w:rsidRDefault="00A5756B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CD1" w:rsidRDefault="00047CD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0548E1"/>
    <w:multiLevelType w:val="hybridMultilevel"/>
    <w:tmpl w:val="4C7A458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vdDocID" w:val="69024310"/>
  </w:docVars>
  <w:rsids>
    <w:rsidRoot w:val="00C16ADF"/>
    <w:rsid w:val="00033348"/>
    <w:rsid w:val="00047CD1"/>
    <w:rsid w:val="000D22A9"/>
    <w:rsid w:val="000F2069"/>
    <w:rsid w:val="00100858"/>
    <w:rsid w:val="00184D66"/>
    <w:rsid w:val="001F243C"/>
    <w:rsid w:val="00206AF3"/>
    <w:rsid w:val="00216FEC"/>
    <w:rsid w:val="002514C4"/>
    <w:rsid w:val="00274FF9"/>
    <w:rsid w:val="003950DB"/>
    <w:rsid w:val="003B5A7D"/>
    <w:rsid w:val="003D2E14"/>
    <w:rsid w:val="00403E78"/>
    <w:rsid w:val="00432AA9"/>
    <w:rsid w:val="004D7E07"/>
    <w:rsid w:val="004E15C6"/>
    <w:rsid w:val="00506B5D"/>
    <w:rsid w:val="00556721"/>
    <w:rsid w:val="005B1CEF"/>
    <w:rsid w:val="00663704"/>
    <w:rsid w:val="006864A5"/>
    <w:rsid w:val="006F4B01"/>
    <w:rsid w:val="00736659"/>
    <w:rsid w:val="00773CC0"/>
    <w:rsid w:val="00792DF7"/>
    <w:rsid w:val="007A6A46"/>
    <w:rsid w:val="0083745C"/>
    <w:rsid w:val="00877E47"/>
    <w:rsid w:val="008E2A43"/>
    <w:rsid w:val="008F4C44"/>
    <w:rsid w:val="00940E62"/>
    <w:rsid w:val="009D7BE3"/>
    <w:rsid w:val="00A5756B"/>
    <w:rsid w:val="00AE1963"/>
    <w:rsid w:val="00AE3489"/>
    <w:rsid w:val="00AF1E58"/>
    <w:rsid w:val="00AF70C5"/>
    <w:rsid w:val="00B81738"/>
    <w:rsid w:val="00BC7970"/>
    <w:rsid w:val="00BF375B"/>
    <w:rsid w:val="00C0384C"/>
    <w:rsid w:val="00C16ADF"/>
    <w:rsid w:val="00CA3B11"/>
    <w:rsid w:val="00CE6CA2"/>
    <w:rsid w:val="00D60059"/>
    <w:rsid w:val="00D6133C"/>
    <w:rsid w:val="00D7109A"/>
    <w:rsid w:val="00D71B26"/>
    <w:rsid w:val="00E4414B"/>
    <w:rsid w:val="00FA6E11"/>
    <w:rsid w:val="00FE71EA"/>
    <w:rsid w:val="00FF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52AA1C-8EA4-4131-8D0A-3A9DE4DC6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575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5756B"/>
  </w:style>
  <w:style w:type="paragraph" w:styleId="Fuzeile">
    <w:name w:val="footer"/>
    <w:basedOn w:val="Standard"/>
    <w:link w:val="FuzeileZchn"/>
    <w:uiPriority w:val="99"/>
    <w:unhideWhenUsed/>
    <w:rsid w:val="00A575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5756B"/>
  </w:style>
  <w:style w:type="table" w:styleId="Tabellenraster">
    <w:name w:val="Table Grid"/>
    <w:basedOn w:val="NormaleTabelle"/>
    <w:uiPriority w:val="59"/>
    <w:rsid w:val="00D71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10085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00858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00858"/>
    <w:rPr>
      <w:vertAlign w:val="superscript"/>
    </w:rPr>
  </w:style>
  <w:style w:type="table" w:customStyle="1" w:styleId="Tabellenraster1">
    <w:name w:val="Tabellenraster1"/>
    <w:basedOn w:val="NormaleTabelle"/>
    <w:next w:val="Tabellenraster"/>
    <w:uiPriority w:val="59"/>
    <w:rsid w:val="00AF7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AF7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AE1963"/>
    <w:rPr>
      <w:color w:val="0563C1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AE1963"/>
    <w:rPr>
      <w:color w:val="808080"/>
    </w:rPr>
  </w:style>
  <w:style w:type="paragraph" w:styleId="Listenabsatz">
    <w:name w:val="List Paragraph"/>
    <w:basedOn w:val="Standard"/>
    <w:uiPriority w:val="34"/>
    <w:qFormat/>
    <w:rsid w:val="00877E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ldung-vbg.gv.at/rechtliches/datenschutz.htm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Lsrvbg01\Daten$\Vorlagen%20(Formulare,%20CI)\Vorlagen\Formular%20-%20Ansuchen%20um%20Erlaubnis%20zum%20Fernbleiben%20vom%20Unterricht%20f&#252;r%20nicht%20mehr%20schulpflichtige%20Kinder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033C9D7536A484F8165EFDF6CA9AAF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7C926D-EA4C-45EA-A15F-C2224E38FE1D}"/>
      </w:docPartPr>
      <w:docPartBody>
        <w:p w:rsidR="00F17ED9" w:rsidRDefault="00444AAF" w:rsidP="00444AAF">
          <w:pPr>
            <w:pStyle w:val="2033C9D7536A484F8165EFDF6CA9AAF6"/>
          </w:pPr>
          <w:r>
            <w:rPr>
              <w:rStyle w:val="Platzhaltertext"/>
              <w:rFonts w:ascii="Calibri" w:hAnsi="Calibri" w:cs="Calibri"/>
            </w:rPr>
            <w:t>Ort</w:t>
          </w:r>
        </w:p>
      </w:docPartBody>
    </w:docPart>
    <w:docPart>
      <w:docPartPr>
        <w:name w:val="169E001E43B548AEADB252B967E770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F40510-BDBD-45F5-9C57-49A2B01D642D}"/>
      </w:docPartPr>
      <w:docPartBody>
        <w:p w:rsidR="00F17ED9" w:rsidRDefault="00444AAF" w:rsidP="00444AAF">
          <w:pPr>
            <w:pStyle w:val="169E001E43B548AEADB252B967E7701D"/>
          </w:pPr>
          <w:r>
            <w:rPr>
              <w:rStyle w:val="Platzhaltertext"/>
              <w:rFonts w:ascii="Calibri" w:hAnsi="Calibri" w:cs="Calibri"/>
            </w:rPr>
            <w:t>Datum</w:t>
          </w:r>
        </w:p>
      </w:docPartBody>
    </w:docPart>
    <w:docPart>
      <w:docPartPr>
        <w:name w:val="335C49FDA11C4D7480CF9270D22F39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446550-A4A6-4052-9B50-46CE60A6CFA6}"/>
      </w:docPartPr>
      <w:docPartBody>
        <w:p w:rsidR="00B5325A" w:rsidRDefault="003D4890" w:rsidP="003D4890">
          <w:pPr>
            <w:pStyle w:val="335C49FDA11C4D7480CF9270D22F393C"/>
          </w:pPr>
          <w:r>
            <w:rPr>
              <w:rStyle w:val="Platzhaltertext"/>
              <w:rFonts w:ascii="Calibri" w:hAnsi="Calibri" w:cs="Calibri"/>
            </w:rPr>
            <w:t>Ort</w:t>
          </w:r>
        </w:p>
      </w:docPartBody>
    </w:docPart>
    <w:docPart>
      <w:docPartPr>
        <w:name w:val="806B59F881484B5D829ED9BF72C805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295DDB-6065-4608-9A1C-2CE7DAEF6C12}"/>
      </w:docPartPr>
      <w:docPartBody>
        <w:p w:rsidR="00B5325A" w:rsidRDefault="003D4890" w:rsidP="003D4890">
          <w:pPr>
            <w:pStyle w:val="806B59F881484B5D829ED9BF72C805FC"/>
          </w:pPr>
          <w:r>
            <w:rPr>
              <w:rStyle w:val="Platzhaltertext"/>
              <w:rFonts w:ascii="Calibri" w:hAnsi="Calibri" w:cs="Calibri"/>
            </w:rPr>
            <w:t>Datum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AAF"/>
    <w:rsid w:val="003D4890"/>
    <w:rsid w:val="00444AAF"/>
    <w:rsid w:val="00B5325A"/>
    <w:rsid w:val="00B97DD6"/>
    <w:rsid w:val="00C61D51"/>
    <w:rsid w:val="00F1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D4890"/>
    <w:rPr>
      <w:color w:val="808080"/>
    </w:rPr>
  </w:style>
  <w:style w:type="paragraph" w:customStyle="1" w:styleId="2033C9D7536A484F8165EFDF6CA9AAF6">
    <w:name w:val="2033C9D7536A484F8165EFDF6CA9AAF6"/>
    <w:rsid w:val="00444AAF"/>
  </w:style>
  <w:style w:type="paragraph" w:customStyle="1" w:styleId="169E001E43B548AEADB252B967E7701D">
    <w:name w:val="169E001E43B548AEADB252B967E7701D"/>
    <w:rsid w:val="00444AAF"/>
  </w:style>
  <w:style w:type="paragraph" w:customStyle="1" w:styleId="335C49FDA11C4D7480CF9270D22F393C">
    <w:name w:val="335C49FDA11C4D7480CF9270D22F393C"/>
    <w:rsid w:val="003D4890"/>
  </w:style>
  <w:style w:type="paragraph" w:customStyle="1" w:styleId="806B59F881484B5D829ED9BF72C805FC">
    <w:name w:val="806B59F881484B5D829ED9BF72C805FC"/>
    <w:rsid w:val="003D48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393FF-A604-465D-B739-DA7D1A00A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 - Ansuchen um Erlaubnis zum Fernbleiben vom Unterricht für nicht mehr schulpflichtige Kinder </Template>
  <TotalTime>0</TotalTime>
  <Pages>3</Pages>
  <Words>459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Grabher Melissa</dc:creator>
  <cp:keywords/>
  <dc:description/>
  <cp:lastModifiedBy>Grabher Melissa</cp:lastModifiedBy>
  <cp:revision>3</cp:revision>
  <dcterms:created xsi:type="dcterms:W3CDTF">2025-04-18T09:07:00Z</dcterms:created>
  <dcterms:modified xsi:type="dcterms:W3CDTF">2025-04-22T15:12:00Z</dcterms:modified>
</cp:coreProperties>
</file>